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AA2C6F" w14:textId="332732DA" w:rsidR="0041037B" w:rsidRPr="00DF5D00" w:rsidRDefault="004462B7" w:rsidP="00774004">
      <w:pPr>
        <w:spacing w:line="0" w:lineRule="atLeast"/>
        <w:rPr>
          <w:rFonts w:ascii="HG丸ｺﾞｼｯｸM-PRO" w:eastAsia="HG丸ｺﾞｼｯｸM-PRO" w:hAnsi="HG丸ｺﾞｼｯｸM-PRO" w:cs="TBUDGoStd-Heavy"/>
          <w:b/>
          <w:bCs/>
          <w:color w:val="FFFFFF" w:themeColor="background1"/>
          <w:kern w:val="0"/>
          <w:sz w:val="24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27F0AD62" wp14:editId="5CCB522C">
                <wp:simplePos x="0" y="0"/>
                <wp:positionH relativeFrom="column">
                  <wp:posOffset>2888615</wp:posOffset>
                </wp:positionH>
                <wp:positionV relativeFrom="paragraph">
                  <wp:posOffset>-5715</wp:posOffset>
                </wp:positionV>
                <wp:extent cx="3599815" cy="600075"/>
                <wp:effectExtent l="0" t="0" r="19685" b="28575"/>
                <wp:wrapNone/>
                <wp:docPr id="16" name="正方形/長方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9815" cy="600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BEDF5" id="正方形/長方形 16" o:spid="_x0000_s1026" style="position:absolute;left:0;text-align:left;margin-left:227.45pt;margin-top:-.45pt;width:283.45pt;height:47.2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" filled="f" strokecolor="black [3213]" strokeweight="1.5pt">
                <v:path arrowok="t"/>
              </v:rect>
            </w:pict>
          </mc:Fallback>
        </mc:AlternateContent>
      </w:r>
      <w:bookmarkEnd w:id="0"/>
      <w:r w:rsidR="00DF5D0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4BCEE6" wp14:editId="6CF52A46">
                <wp:simplePos x="0" y="0"/>
                <wp:positionH relativeFrom="margin">
                  <wp:posOffset>2974340</wp:posOffset>
                </wp:positionH>
                <wp:positionV relativeFrom="paragraph">
                  <wp:posOffset>90805</wp:posOffset>
                </wp:positionV>
                <wp:extent cx="676275" cy="542925"/>
                <wp:effectExtent l="0" t="0" r="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27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87424" w14:textId="1C0DE9BB" w:rsidR="00DF5D00" w:rsidRPr="00DF5D00" w:rsidRDefault="00DF5D00" w:rsidP="00CB78AB">
                            <w:pPr>
                              <w:spacing w:line="612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F5D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１</w:t>
                            </w:r>
                            <w:r w:rsidRPr="00DF5D0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F5D00" w:rsidRPr="00DF5D0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F5D00" w:rsidRPr="00DF5D0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BCEE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234.2pt;margin-top:7.15pt;width:53.25pt;height:42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" filled="f" stroked="f" strokeweight=".5pt">
                <v:path arrowok="t"/>
                <v:textbox>
                  <w:txbxContent>
                    <w:p w14:paraId="44287424" w14:textId="1C0DE9BB" w:rsidR="00DF5D00" w:rsidRPr="00DF5D00" w:rsidRDefault="00DF5D00" w:rsidP="00CB78AB">
                      <w:pPr>
                        <w:spacing w:line="612" w:lineRule="auto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 w:rsidRPr="00DF5D0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１</w:t>
                      </w:r>
                      <w:r w:rsidRPr="00DF5D0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F5D00" w:rsidRPr="00DF5D0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32"/>
                              </w:rPr>
                              <w:t>ねん</w:t>
                            </w:r>
                          </w:rt>
                          <w:rubyBase>
                            <w:r w:rsidR="00DF5D00" w:rsidRPr="00DF5D0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t>年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5D0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917385D" wp14:editId="01D6A91E">
                <wp:simplePos x="0" y="0"/>
                <wp:positionH relativeFrom="margin">
                  <wp:posOffset>3698240</wp:posOffset>
                </wp:positionH>
                <wp:positionV relativeFrom="paragraph">
                  <wp:posOffset>90805</wp:posOffset>
                </wp:positionV>
                <wp:extent cx="676275" cy="542925"/>
                <wp:effectExtent l="0" t="0" r="0" b="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27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FC6E28" w14:textId="77777777" w:rsidR="00DF5D00" w:rsidRPr="00DF5D00" w:rsidRDefault="00DF5D00" w:rsidP="00CB78AB">
                            <w:pPr>
                              <w:spacing w:line="612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F5D0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F5D00" w:rsidRPr="00DF5D0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くみ</w:t>
                                  </w:r>
                                </w:rt>
                                <w:rubyBase>
                                  <w:r w:rsidR="00DF5D00" w:rsidRPr="00DF5D0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7385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7" type="#_x0000_t202" style="position:absolute;left:0;text-align:left;margin-left:291.2pt;margin-top:7.15pt;width:53.25pt;height:42.7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" filled="f" stroked="f" strokeweight=".5pt">
                <v:path arrowok="t"/>
                <v:textbox>
                  <w:txbxContent>
                    <w:p w14:paraId="5EFC6E28" w14:textId="77777777" w:rsidR="00DF5D00" w:rsidRPr="00DF5D00" w:rsidRDefault="00DF5D00" w:rsidP="00CB78AB">
                      <w:pPr>
                        <w:spacing w:line="612" w:lineRule="auto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 w:rsidRPr="00DF5D0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F5D00" w:rsidRPr="00DF5D0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32"/>
                              </w:rPr>
                              <w:t>くみ</w:t>
                            </w:r>
                          </w:rt>
                          <w:rubyBase>
                            <w:r w:rsidR="00DF5D00" w:rsidRPr="00DF5D0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t>組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78AB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9CC1FC" wp14:editId="62A26BED">
                <wp:simplePos x="0" y="0"/>
                <wp:positionH relativeFrom="margin">
                  <wp:posOffset>4222115</wp:posOffset>
                </wp:positionH>
                <wp:positionV relativeFrom="paragraph">
                  <wp:posOffset>-52070</wp:posOffset>
                </wp:positionV>
                <wp:extent cx="2152650" cy="710565"/>
                <wp:effectExtent l="0" t="0" r="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0" cy="710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5E8901" w14:textId="77777777" w:rsidR="00DF5D00" w:rsidRPr="00DF5D00" w:rsidRDefault="00DF5D00" w:rsidP="00CB78A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F5D0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F5D00" w:rsidRPr="00DF5D0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な</w:t>
                                  </w:r>
                                </w:rt>
                                <w:rubyBase>
                                  <w:r w:rsidR="00DF5D00" w:rsidRPr="00DF5D0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DF5D0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F5D00" w:rsidRPr="00DF5D0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F5D00" w:rsidRPr="00DF5D0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</w:p>
                          <w:p w14:paraId="53BAE678" w14:textId="77777777" w:rsidR="00DF5D00" w:rsidRPr="00A92BA8" w:rsidRDefault="00DF5D00" w:rsidP="00CB78AB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CC1FC" id="テキスト ボックス 10" o:spid="_x0000_s1028" type="#_x0000_t202" style="position:absolute;left:0;text-align:left;margin-left:332.45pt;margin-top:-4.1pt;width:169.5pt;height:55.9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" filled="f" stroked="f" strokeweight=".5pt">
                <v:path arrowok="t"/>
                <v:textbox>
                  <w:txbxContent>
                    <w:p w14:paraId="665E8901" w14:textId="77777777" w:rsidR="00DF5D00" w:rsidRPr="00DF5D00" w:rsidRDefault="00DF5D00" w:rsidP="00CB78A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 w:rsidRPr="00DF5D0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F5D00" w:rsidRPr="00DF5D0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32"/>
                              </w:rPr>
                              <w:t>な</w:t>
                            </w:r>
                          </w:rt>
                          <w:rubyBase>
                            <w:r w:rsidR="00DF5D00" w:rsidRPr="00DF5D0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t>名</w:t>
                            </w:r>
                          </w:rubyBase>
                        </w:ruby>
                      </w:r>
                      <w:r w:rsidRPr="00DF5D0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F5D00" w:rsidRPr="00DF5D0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32"/>
                              </w:rPr>
                              <w:t>まえ</w:t>
                            </w:r>
                          </w:rt>
                          <w:rubyBase>
                            <w:r w:rsidR="00DF5D00" w:rsidRPr="00DF5D0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t>前</w:t>
                            </w:r>
                          </w:rubyBase>
                        </w:ruby>
                      </w:r>
                    </w:p>
                    <w:p w14:paraId="53BAE678" w14:textId="77777777" w:rsidR="00DF5D00" w:rsidRPr="00A92BA8" w:rsidRDefault="00DF5D00" w:rsidP="00CB78AB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B78AB">
        <w:rPr>
          <w:noProof/>
        </w:rPr>
        <mc:AlternateContent>
          <mc:Choice Requires="wps">
            <w:drawing>
              <wp:anchor distT="0" distB="0" distL="114299" distR="114299" simplePos="0" relativeHeight="251706368" behindDoc="0" locked="0" layoutInCell="1" allowOverlap="1" wp14:anchorId="3D5FC7C3" wp14:editId="21FBEE3B">
                <wp:simplePos x="0" y="0"/>
                <wp:positionH relativeFrom="column">
                  <wp:posOffset>4307840</wp:posOffset>
                </wp:positionH>
                <wp:positionV relativeFrom="paragraph">
                  <wp:posOffset>-16510</wp:posOffset>
                </wp:positionV>
                <wp:extent cx="0" cy="628650"/>
                <wp:effectExtent l="0" t="0" r="19050" b="19050"/>
                <wp:wrapNone/>
                <wp:docPr id="21" name="直線コネクタ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247EC6" id="直線コネクタ 21" o:spid="_x0000_s1026" style="position:absolute;left:0;text-align:left;z-index:251706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39.2pt,-1.3pt" to="339.2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" strokecolor="black [3213]" strokeweight="1.5pt">
                <v:stroke joinstyle="miter"/>
                <o:lock v:ext="edit" shapetype="f"/>
              </v:line>
            </w:pict>
          </mc:Fallback>
        </mc:AlternateContent>
      </w:r>
      <w:r w:rsidR="00CB78AB">
        <w:rPr>
          <w:noProof/>
        </w:rPr>
        <mc:AlternateContent>
          <mc:Choice Requires="wps">
            <w:drawing>
              <wp:anchor distT="0" distB="0" distL="114299" distR="114299" simplePos="0" relativeHeight="251705344" behindDoc="0" locked="0" layoutInCell="1" allowOverlap="1" wp14:anchorId="17F7655A" wp14:editId="6AF70807">
                <wp:simplePos x="0" y="0"/>
                <wp:positionH relativeFrom="column">
                  <wp:posOffset>3593465</wp:posOffset>
                </wp:positionH>
                <wp:positionV relativeFrom="paragraph">
                  <wp:posOffset>-6985</wp:posOffset>
                </wp:positionV>
                <wp:extent cx="0" cy="619125"/>
                <wp:effectExtent l="0" t="0" r="19050" b="28575"/>
                <wp:wrapNone/>
                <wp:docPr id="17" name="直線コネクタ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CEDC4F" id="直線コネクタ 17" o:spid="_x0000_s1026" style="position:absolute;left:0;text-align:left;z-index:251705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82.95pt,-.55pt" to="282.9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" strokecolor="black [3213]" strokeweight="1.5pt">
                <v:stroke joinstyle="miter"/>
                <o:lock v:ext="edit" shapetype="f"/>
              </v:line>
            </w:pict>
          </mc:Fallback>
        </mc:AlternateContent>
      </w:r>
      <w:r w:rsidR="00391FB1" w:rsidRPr="00DF5D00">
        <w:rPr>
          <w:rFonts w:ascii="HG丸ｺﾞｼｯｸM-PRO" w:eastAsia="HG丸ｺﾞｼｯｸM-PRO" w:hAnsi="HG丸ｺﾞｼｯｸM-PRO" w:cs="TBUDGoStd-Heavy" w:hint="eastAsia"/>
          <w:b/>
          <w:bCs/>
          <w:color w:val="FFFFFF" w:themeColor="background1"/>
          <w:kern w:val="0"/>
          <w:sz w:val="24"/>
          <w:highlight w:val="darkGreen"/>
        </w:rPr>
        <w:t>１</w:t>
      </w:r>
      <w:r w:rsidR="006E7034" w:rsidRPr="00DF5D00">
        <w:rPr>
          <w:rFonts w:ascii="HG丸ｺﾞｼｯｸM-PRO" w:eastAsia="HG丸ｺﾞｼｯｸM-PRO" w:hAnsi="HG丸ｺﾞｼｯｸM-PRO" w:cs="TBUDGoStd-Heavy" w:hint="eastAsia"/>
          <w:b/>
          <w:bCs/>
          <w:color w:val="FFFFFF" w:themeColor="background1"/>
          <w:kern w:val="0"/>
          <w:sz w:val="24"/>
          <w:highlight w:val="darkGreen"/>
        </w:rPr>
        <w:t xml:space="preserve">　</w:t>
      </w:r>
      <w:r w:rsidR="006E7034" w:rsidRPr="00DF5D00">
        <w:rPr>
          <w:rFonts w:ascii="HG丸ｺﾞｼｯｸM-PRO" w:eastAsia="HG丸ｺﾞｼｯｸM-PRO" w:hAnsi="HG丸ｺﾞｼｯｸM-PRO" w:cs="TBUDGoStd-Heavy"/>
          <w:b/>
          <w:bCs/>
          <w:color w:val="FFFFFF" w:themeColor="background1"/>
          <w:kern w:val="0"/>
          <w:sz w:val="24"/>
          <w:highlight w:val="darkGree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E7034" w:rsidRPr="00DF5D00">
              <w:rPr>
                <w:rFonts w:ascii="HG丸ｺﾞｼｯｸM-PRO" w:eastAsia="HG丸ｺﾞｼｯｸM-PRO" w:hAnsi="HG丸ｺﾞｼｯｸM-PRO" w:cs="TBUDGoStd-Heavy"/>
                <w:b/>
                <w:bCs/>
                <w:color w:val="FFFFFF" w:themeColor="background1"/>
                <w:kern w:val="0"/>
                <w:sz w:val="12"/>
                <w:highlight w:val="darkGreen"/>
              </w:rPr>
              <w:t>さい</w:t>
            </w:r>
          </w:rt>
          <w:rubyBase>
            <w:r w:rsidR="006E7034" w:rsidRPr="00DF5D00">
              <w:rPr>
                <w:rFonts w:ascii="HG丸ｺﾞｼｯｸM-PRO" w:eastAsia="HG丸ｺﾞｼｯｸM-PRO" w:hAnsi="HG丸ｺﾞｼｯｸM-PRO" w:cs="TBUDGoStd-Heavy"/>
                <w:b/>
                <w:bCs/>
                <w:color w:val="FFFFFF" w:themeColor="background1"/>
                <w:kern w:val="0"/>
                <w:sz w:val="24"/>
                <w:highlight w:val="darkGreen"/>
              </w:rPr>
              <w:t>災</w:t>
            </w:r>
          </w:rubyBase>
        </w:ruby>
      </w:r>
      <w:r w:rsidR="006E7034" w:rsidRPr="00DF5D00">
        <w:rPr>
          <w:rFonts w:ascii="HG丸ｺﾞｼｯｸM-PRO" w:eastAsia="HG丸ｺﾞｼｯｸM-PRO" w:hAnsi="HG丸ｺﾞｼｯｸM-PRO" w:cs="TBUDGoStd-Heavy"/>
          <w:b/>
          <w:bCs/>
          <w:color w:val="FFFFFF" w:themeColor="background1"/>
          <w:kern w:val="0"/>
          <w:sz w:val="24"/>
          <w:highlight w:val="darkGree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E7034" w:rsidRPr="00DF5D00">
              <w:rPr>
                <w:rFonts w:ascii="HG丸ｺﾞｼｯｸM-PRO" w:eastAsia="HG丸ｺﾞｼｯｸM-PRO" w:hAnsi="HG丸ｺﾞｼｯｸM-PRO" w:cs="TBUDGoStd-Heavy"/>
                <w:b/>
                <w:bCs/>
                <w:color w:val="FFFFFF" w:themeColor="background1"/>
                <w:kern w:val="0"/>
                <w:sz w:val="12"/>
                <w:highlight w:val="darkGreen"/>
              </w:rPr>
              <w:t>がい</w:t>
            </w:r>
          </w:rt>
          <w:rubyBase>
            <w:r w:rsidR="006E7034" w:rsidRPr="00DF5D00">
              <w:rPr>
                <w:rFonts w:ascii="HG丸ｺﾞｼｯｸM-PRO" w:eastAsia="HG丸ｺﾞｼｯｸM-PRO" w:hAnsi="HG丸ｺﾞｼｯｸM-PRO" w:cs="TBUDGoStd-Heavy"/>
                <w:b/>
                <w:bCs/>
                <w:color w:val="FFFFFF" w:themeColor="background1"/>
                <w:kern w:val="0"/>
                <w:sz w:val="24"/>
                <w:highlight w:val="darkGreen"/>
              </w:rPr>
              <w:t>害</w:t>
            </w:r>
          </w:rubyBase>
        </w:ruby>
      </w:r>
      <w:r w:rsidR="006E7034" w:rsidRPr="00DF5D00">
        <w:rPr>
          <w:rFonts w:ascii="HG丸ｺﾞｼｯｸM-PRO" w:eastAsia="HG丸ｺﾞｼｯｸM-PRO" w:hAnsi="HG丸ｺﾞｼｯｸM-PRO" w:cs="TBUDGoStd-Heavy" w:hint="eastAsia"/>
          <w:b/>
          <w:bCs/>
          <w:color w:val="FFFFFF" w:themeColor="background1"/>
          <w:kern w:val="0"/>
          <w:sz w:val="24"/>
          <w:highlight w:val="darkGreen"/>
        </w:rPr>
        <w:t>の</w:t>
      </w:r>
      <w:r w:rsidR="00C06D00" w:rsidRPr="00DF5D00">
        <w:rPr>
          <w:rFonts w:ascii="HG丸ｺﾞｼｯｸM-PRO" w:eastAsia="HG丸ｺﾞｼｯｸM-PRO" w:hAnsi="HG丸ｺﾞｼｯｸM-PRO" w:cs="TBUDGoStd-Heavy" w:hint="eastAsia"/>
          <w:b/>
          <w:bCs/>
          <w:color w:val="FFFFFF" w:themeColor="background1"/>
          <w:kern w:val="0"/>
          <w:sz w:val="24"/>
          <w:highlight w:val="darkGreen"/>
        </w:rPr>
        <w:t xml:space="preserve"> </w:t>
      </w:r>
      <w:r w:rsidR="00291E4D" w:rsidRPr="00DF5D00">
        <w:rPr>
          <w:rFonts w:ascii="HG丸ｺﾞｼｯｸM-PRO" w:eastAsia="HG丸ｺﾞｼｯｸM-PRO" w:hAnsi="HG丸ｺﾞｼｯｸM-PRO" w:cs="TBUDGoStd-Heavy" w:hint="eastAsia"/>
          <w:b/>
          <w:bCs/>
          <w:color w:val="FFFFFF" w:themeColor="background1"/>
          <w:kern w:val="0"/>
          <w:sz w:val="24"/>
          <w:highlight w:val="darkGreen"/>
        </w:rPr>
        <w:t>とくちょう</w:t>
      </w:r>
      <w:r w:rsidR="006E7034" w:rsidRPr="00DF5D00">
        <w:rPr>
          <w:rFonts w:ascii="HG丸ｺﾞｼｯｸM-PRO" w:eastAsia="HG丸ｺﾞｼｯｸM-PRO" w:hAnsi="HG丸ｺﾞｼｯｸM-PRO" w:cs="TBUDGoStd-Heavy" w:hint="eastAsia"/>
          <w:b/>
          <w:bCs/>
          <w:color w:val="FFFFFF" w:themeColor="background1"/>
          <w:kern w:val="0"/>
          <w:sz w:val="24"/>
          <w:highlight w:val="darkGreen"/>
        </w:rPr>
        <w:t>から</w:t>
      </w:r>
      <w:r w:rsidR="00C06D00" w:rsidRPr="00DF5D00">
        <w:rPr>
          <w:rFonts w:ascii="HG丸ｺﾞｼｯｸM-PRO" w:eastAsia="HG丸ｺﾞｼｯｸM-PRO" w:hAnsi="HG丸ｺﾞｼｯｸM-PRO" w:cs="TBUDGoStd-Heavy" w:hint="eastAsia"/>
          <w:b/>
          <w:bCs/>
          <w:color w:val="FFFFFF" w:themeColor="background1"/>
          <w:kern w:val="0"/>
          <w:sz w:val="24"/>
          <w:highlight w:val="darkGreen"/>
        </w:rPr>
        <w:t xml:space="preserve"> </w:t>
      </w:r>
      <w:r w:rsidR="00A12221" w:rsidRPr="00DF5D00">
        <w:rPr>
          <w:rFonts w:ascii="HG丸ｺﾞｼｯｸM-PRO" w:eastAsia="HG丸ｺﾞｼｯｸM-PRO" w:hAnsi="HG丸ｺﾞｼｯｸM-PRO" w:cs="TBUDGoStd-Heavy"/>
          <w:b/>
          <w:bCs/>
          <w:color w:val="FFFFFF" w:themeColor="background1"/>
          <w:kern w:val="0"/>
          <w:sz w:val="24"/>
          <w:highlight w:val="darkGree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12221" w:rsidRPr="00DF5D00">
              <w:rPr>
                <w:rFonts w:ascii="HG丸ｺﾞｼｯｸM-PRO" w:eastAsia="HG丸ｺﾞｼｯｸM-PRO" w:hAnsi="HG丸ｺﾞｼｯｸM-PRO" w:cs="TBUDGoStd-Heavy"/>
                <w:b/>
                <w:bCs/>
                <w:color w:val="FFFFFF" w:themeColor="background1"/>
                <w:kern w:val="0"/>
                <w:sz w:val="12"/>
                <w:highlight w:val="darkGreen"/>
              </w:rPr>
              <w:t>かんが</w:t>
            </w:r>
          </w:rt>
          <w:rubyBase>
            <w:r w:rsidR="00A12221" w:rsidRPr="00DF5D00">
              <w:rPr>
                <w:rFonts w:ascii="HG丸ｺﾞｼｯｸM-PRO" w:eastAsia="HG丸ｺﾞｼｯｸM-PRO" w:hAnsi="HG丸ｺﾞｼｯｸM-PRO" w:cs="TBUDGoStd-Heavy"/>
                <w:b/>
                <w:bCs/>
                <w:color w:val="FFFFFF" w:themeColor="background1"/>
                <w:kern w:val="0"/>
                <w:sz w:val="24"/>
                <w:highlight w:val="darkGreen"/>
              </w:rPr>
              <w:t>考</w:t>
            </w:r>
          </w:rubyBase>
        </w:ruby>
      </w:r>
      <w:r w:rsidR="006E7034" w:rsidRPr="00DF5D00">
        <w:rPr>
          <w:rFonts w:ascii="HG丸ｺﾞｼｯｸM-PRO" w:eastAsia="HG丸ｺﾞｼｯｸM-PRO" w:hAnsi="HG丸ｺﾞｼｯｸM-PRO" w:cs="TBUDGoStd-Heavy" w:hint="eastAsia"/>
          <w:b/>
          <w:bCs/>
          <w:color w:val="FFFFFF" w:themeColor="background1"/>
          <w:kern w:val="0"/>
          <w:sz w:val="24"/>
          <w:highlight w:val="darkGreen"/>
        </w:rPr>
        <w:t>えよう</w:t>
      </w:r>
    </w:p>
    <w:p w14:paraId="66FBB118" w14:textId="5DA10031" w:rsidR="006E7034" w:rsidRPr="00DF5D00" w:rsidRDefault="0041037B" w:rsidP="006E7034">
      <w:pPr>
        <w:spacing w:line="0" w:lineRule="atLeast"/>
        <w:rPr>
          <w:rFonts w:ascii="HG丸ｺﾞｼｯｸM-PRO" w:eastAsia="HG丸ｺﾞｼｯｸM-PRO" w:hAnsi="HG丸ｺﾞｼｯｸM-PRO" w:cs="TBUDGoStd-Heavy"/>
          <w:b/>
          <w:bCs/>
          <w:color w:val="00B050"/>
          <w:kern w:val="0"/>
          <w:sz w:val="24"/>
          <w:bdr w:val="single" w:sz="4" w:space="0" w:color="auto"/>
        </w:rPr>
      </w:pPr>
      <w:r w:rsidRPr="00DF5D00">
        <w:rPr>
          <w:rFonts w:ascii="HG丸ｺﾞｼｯｸM-PRO" w:eastAsia="HG丸ｺﾞｼｯｸM-PRO" w:hAnsi="HG丸ｺﾞｼｯｸM-PRO" w:cs="TBUDGoStd-Heavy" w:hint="eastAsia"/>
          <w:b/>
          <w:bCs/>
          <w:kern w:val="0"/>
          <w:sz w:val="24"/>
        </w:rPr>
        <w:t>└─</w:t>
      </w:r>
      <w:r w:rsidR="002C3982" w:rsidRPr="00DF5D00">
        <w:rPr>
          <w:rFonts w:ascii="HG丸ｺﾞｼｯｸM-PRO" w:eastAsia="HG丸ｺﾞｼｯｸM-PRO" w:hAnsi="HG丸ｺﾞｼｯｸM-PRO" w:cs="TBUDGoStd-Heavy" w:hint="eastAsia"/>
          <w:b/>
          <w:bCs/>
          <w:color w:val="00B050"/>
          <w:kern w:val="0"/>
          <w:sz w:val="24"/>
        </w:rPr>
        <w:t>３</w:t>
      </w:r>
      <w:r w:rsidR="006E7034" w:rsidRPr="00DF5D00">
        <w:rPr>
          <w:rFonts w:ascii="HG丸ｺﾞｼｯｸM-PRO" w:eastAsia="HG丸ｺﾞｼｯｸM-PRO" w:hAnsi="HG丸ｺﾞｼｯｸM-PRO" w:cs="TBUDGoStd-Heavy" w:hint="eastAsia"/>
          <w:b/>
          <w:bCs/>
          <w:color w:val="00B050"/>
          <w:kern w:val="0"/>
          <w:sz w:val="24"/>
        </w:rPr>
        <w:t xml:space="preserve">　</w:t>
      </w:r>
      <w:r w:rsidR="002C3982" w:rsidRPr="00DF5D00">
        <w:rPr>
          <w:rFonts w:ascii="HG丸ｺﾞｼｯｸM-PRO" w:eastAsia="HG丸ｺﾞｼｯｸM-PRO" w:hAnsi="HG丸ｺﾞｼｯｸM-PRO" w:cs="TBUDGoStd-Heavy"/>
          <w:b/>
          <w:bCs/>
          <w:color w:val="00B050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982" w:rsidRPr="00DF5D00">
              <w:rPr>
                <w:rFonts w:ascii="HG丸ｺﾞｼｯｸM-PRO" w:eastAsia="HG丸ｺﾞｼｯｸM-PRO" w:hAnsi="HG丸ｺﾞｼｯｸM-PRO" w:cs="TBUDGoStd-Heavy"/>
                <w:b/>
                <w:bCs/>
                <w:color w:val="00B050"/>
                <w:kern w:val="0"/>
                <w:sz w:val="12"/>
              </w:rPr>
              <w:t>おお</w:t>
            </w:r>
          </w:rt>
          <w:rubyBase>
            <w:r w:rsidR="002C3982" w:rsidRPr="00DF5D00">
              <w:rPr>
                <w:rFonts w:ascii="HG丸ｺﾞｼｯｸM-PRO" w:eastAsia="HG丸ｺﾞｼｯｸM-PRO" w:hAnsi="HG丸ｺﾞｼｯｸM-PRO" w:cs="TBUDGoStd-Heavy"/>
                <w:b/>
                <w:bCs/>
                <w:color w:val="00B050"/>
                <w:kern w:val="0"/>
                <w:sz w:val="24"/>
              </w:rPr>
              <w:t>大</w:t>
            </w:r>
          </w:rubyBase>
        </w:ruby>
      </w:r>
      <w:r w:rsidR="002C3982" w:rsidRPr="00DF5D00">
        <w:rPr>
          <w:rFonts w:ascii="HG丸ｺﾞｼｯｸM-PRO" w:eastAsia="HG丸ｺﾞｼｯｸM-PRO" w:hAnsi="HG丸ｺﾞｼｯｸM-PRO" w:cs="TBUDGoStd-Heavy"/>
          <w:b/>
          <w:bCs/>
          <w:color w:val="00B050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982" w:rsidRPr="00DF5D00">
              <w:rPr>
                <w:rFonts w:ascii="HG丸ｺﾞｼｯｸM-PRO" w:eastAsia="HG丸ｺﾞｼｯｸM-PRO" w:hAnsi="HG丸ｺﾞｼｯｸM-PRO" w:cs="TBUDGoStd-Heavy"/>
                <w:b/>
                <w:bCs/>
                <w:color w:val="00B050"/>
                <w:kern w:val="0"/>
                <w:sz w:val="12"/>
              </w:rPr>
              <w:t>あめ</w:t>
            </w:r>
          </w:rt>
          <w:rubyBase>
            <w:r w:rsidR="002C3982" w:rsidRPr="00DF5D00">
              <w:rPr>
                <w:rFonts w:ascii="HG丸ｺﾞｼｯｸM-PRO" w:eastAsia="HG丸ｺﾞｼｯｸM-PRO" w:hAnsi="HG丸ｺﾞｼｯｸM-PRO" w:cs="TBUDGoStd-Heavy"/>
                <w:b/>
                <w:bCs/>
                <w:color w:val="00B050"/>
                <w:kern w:val="0"/>
                <w:sz w:val="24"/>
              </w:rPr>
              <w:t>雨</w:t>
            </w:r>
          </w:rubyBase>
        </w:ruby>
      </w:r>
      <w:r w:rsidR="002C3982" w:rsidRPr="00DF5D00">
        <w:rPr>
          <w:rFonts w:ascii="HG丸ｺﾞｼｯｸM-PRO" w:eastAsia="HG丸ｺﾞｼｯｸM-PRO" w:hAnsi="HG丸ｺﾞｼｯｸM-PRO" w:cs="TBUDGoStd-Heavy" w:hint="eastAsia"/>
          <w:b/>
          <w:bCs/>
          <w:color w:val="00B050"/>
          <w:kern w:val="0"/>
          <w:sz w:val="24"/>
        </w:rPr>
        <w:t>・</w:t>
      </w:r>
      <w:r w:rsidR="002C3982" w:rsidRPr="00DF5D00">
        <w:rPr>
          <w:rFonts w:ascii="HG丸ｺﾞｼｯｸM-PRO" w:eastAsia="HG丸ｺﾞｼｯｸM-PRO" w:hAnsi="HG丸ｺﾞｼｯｸM-PRO" w:cs="TBUDGoStd-Heavy"/>
          <w:b/>
          <w:bCs/>
          <w:color w:val="00B050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982" w:rsidRPr="00DF5D00">
              <w:rPr>
                <w:rFonts w:ascii="HG丸ｺﾞｼｯｸM-PRO" w:eastAsia="HG丸ｺﾞｼｯｸM-PRO" w:hAnsi="HG丸ｺﾞｼｯｸM-PRO" w:cs="TBUDGoStd-Heavy"/>
                <w:b/>
                <w:bCs/>
                <w:color w:val="00B050"/>
                <w:kern w:val="0"/>
                <w:sz w:val="12"/>
              </w:rPr>
              <w:t>たい</w:t>
            </w:r>
          </w:rt>
          <w:rubyBase>
            <w:r w:rsidR="002C3982" w:rsidRPr="00DF5D00">
              <w:rPr>
                <w:rFonts w:ascii="HG丸ｺﾞｼｯｸM-PRO" w:eastAsia="HG丸ｺﾞｼｯｸM-PRO" w:hAnsi="HG丸ｺﾞｼｯｸM-PRO" w:cs="TBUDGoStd-Heavy"/>
                <w:b/>
                <w:bCs/>
                <w:color w:val="00B050"/>
                <w:kern w:val="0"/>
                <w:sz w:val="24"/>
              </w:rPr>
              <w:t>台</w:t>
            </w:r>
          </w:rubyBase>
        </w:ruby>
      </w:r>
      <w:r w:rsidR="002C3982" w:rsidRPr="00DF5D00">
        <w:rPr>
          <w:rFonts w:ascii="HG丸ｺﾞｼｯｸM-PRO" w:eastAsia="HG丸ｺﾞｼｯｸM-PRO" w:hAnsi="HG丸ｺﾞｼｯｸM-PRO" w:cs="TBUDGoStd-Heavy"/>
          <w:b/>
          <w:bCs/>
          <w:color w:val="00B050"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3982" w:rsidRPr="00DF5D00">
              <w:rPr>
                <w:rFonts w:ascii="HG丸ｺﾞｼｯｸM-PRO" w:eastAsia="HG丸ｺﾞｼｯｸM-PRO" w:hAnsi="HG丸ｺﾞｼｯｸM-PRO" w:cs="TBUDGoStd-Heavy"/>
                <w:b/>
                <w:bCs/>
                <w:color w:val="00B050"/>
                <w:kern w:val="0"/>
                <w:sz w:val="12"/>
              </w:rPr>
              <w:t>ふう</w:t>
            </w:r>
          </w:rt>
          <w:rubyBase>
            <w:r w:rsidR="002C3982" w:rsidRPr="00DF5D00">
              <w:rPr>
                <w:rFonts w:ascii="HG丸ｺﾞｼｯｸM-PRO" w:eastAsia="HG丸ｺﾞｼｯｸM-PRO" w:hAnsi="HG丸ｺﾞｼｯｸM-PRO" w:cs="TBUDGoStd-Heavy"/>
                <w:b/>
                <w:bCs/>
                <w:color w:val="00B050"/>
                <w:kern w:val="0"/>
                <w:sz w:val="24"/>
              </w:rPr>
              <w:t>風</w:t>
            </w:r>
          </w:rubyBase>
        </w:ruby>
      </w:r>
      <w:r w:rsidR="001F5EF7" w:rsidRPr="00DF5D00">
        <w:rPr>
          <w:rFonts w:ascii="HG丸ｺﾞｼｯｸM-PRO" w:eastAsia="HG丸ｺﾞｼｯｸM-PRO" w:hAnsi="HG丸ｺﾞｼｯｸM-PRO" w:cs="TBUDGoStd-Heavy" w:hint="eastAsia"/>
          <w:b/>
          <w:bCs/>
          <w:color w:val="00B050"/>
          <w:kern w:val="0"/>
          <w:sz w:val="24"/>
        </w:rPr>
        <w:t>・かみなり</w:t>
      </w:r>
    </w:p>
    <w:p w14:paraId="7A55313F" w14:textId="4E0D0C3B" w:rsidR="0041037B" w:rsidRPr="00DF5D00" w:rsidRDefault="0051450A" w:rsidP="0041037B">
      <w:pPr>
        <w:spacing w:line="0" w:lineRule="atLeast"/>
        <w:rPr>
          <w:rFonts w:ascii="HG丸ｺﾞｼｯｸM-PRO" w:eastAsia="HG丸ｺﾞｼｯｸM-PRO" w:hAnsi="HG丸ｺﾞｼｯｸM-PRO" w:cs="TBUDGoStd-Heavy"/>
          <w:b/>
          <w:bCs/>
          <w:kern w:val="0"/>
          <w:sz w:val="24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3768F56" wp14:editId="0C0C7840">
                <wp:simplePos x="0" y="0"/>
                <wp:positionH relativeFrom="margin">
                  <wp:posOffset>-54610</wp:posOffset>
                </wp:positionH>
                <wp:positionV relativeFrom="paragraph">
                  <wp:posOffset>250190</wp:posOffset>
                </wp:positionV>
                <wp:extent cx="6526530" cy="8928735"/>
                <wp:effectExtent l="0" t="0" r="7620" b="5715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6530" cy="8928735"/>
                          <a:chOff x="0" y="0"/>
                          <a:chExt cx="6527076" cy="8928735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908"/>
                          <a:stretch/>
                        </pic:blipFill>
                        <pic:spPr bwMode="auto">
                          <a:xfrm>
                            <a:off x="28575" y="0"/>
                            <a:ext cx="6479540" cy="569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0" name="グループ化 20"/>
                        <wpg:cNvGrpSpPr/>
                        <wpg:grpSpPr>
                          <a:xfrm>
                            <a:off x="0" y="5781675"/>
                            <a:ext cx="6527076" cy="3147060"/>
                            <a:chOff x="0" y="104775"/>
                            <a:chExt cx="6527076" cy="3147060"/>
                          </a:xfrm>
                        </wpg:grpSpPr>
                        <wpg:grpSp>
                          <wpg:cNvPr id="18" name="グループ化 18"/>
                          <wpg:cNvGrpSpPr/>
                          <wpg:grpSpPr>
                            <a:xfrm>
                              <a:off x="0" y="104775"/>
                              <a:ext cx="6527076" cy="3147060"/>
                              <a:chOff x="0" y="104775"/>
                              <a:chExt cx="6527076" cy="3147060"/>
                            </a:xfrm>
                          </wpg:grpSpPr>
                          <wpg:grpSp>
                            <wpg:cNvPr id="15" name="グループ化 15"/>
                            <wpg:cNvGrpSpPr/>
                            <wpg:grpSpPr>
                              <a:xfrm>
                                <a:off x="0" y="104775"/>
                                <a:ext cx="6527076" cy="3147060"/>
                                <a:chOff x="0" y="102234"/>
                                <a:chExt cx="6385560" cy="3070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234"/>
                                  <a:ext cx="6385560" cy="3070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図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4928" y="1671373"/>
                                  <a:ext cx="39852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図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6700" y="1959844"/>
                                  <a:ext cx="5394960" cy="236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217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2143" y="2326822"/>
                                <a:ext cx="3494315" cy="328930"/>
                              </a:xfrm>
                              <a:prstGeom prst="wedgeRectCallout">
                                <a:avLst>
                                  <a:gd name="adj1" fmla="val -44483"/>
                                  <a:gd name="adj2" fmla="val 8566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9E30D6" w14:textId="282D1124" w:rsidR="00DF5D00" w:rsidRPr="003A73C8" w:rsidRDefault="00DF5D00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3A73C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おうちの かたと、きを つける ことを かきましょう。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18373" y="2317297"/>
                                <a:ext cx="2030051" cy="328930"/>
                              </a:xfrm>
                              <a:prstGeom prst="wedgeRectCallout">
                                <a:avLst>
                                  <a:gd name="adj1" fmla="val 25878"/>
                                  <a:gd name="adj2" fmla="val -7649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974BDF" w14:textId="13632CA4" w:rsidR="00DF5D00" w:rsidRPr="003A73C8" w:rsidRDefault="00DF5D00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さいんか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 xml:space="preserve"> はんこを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らおう</w:t>
                                  </w:r>
                                  <w:r w:rsidRPr="003A73C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1" name="図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90600" y="592455"/>
                              <a:ext cx="3154680" cy="2895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図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1940" y="615315"/>
                              <a:ext cx="662940" cy="2590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768F56" id="グループ化 2" o:spid="_x0000_s1029" style="position:absolute;left:0;text-align:left;margin-left:-4.3pt;margin-top:19.7pt;width:513.9pt;height:703.05pt;z-index:251719680;mso-position-horizontal-relative:margin;mso-height-relative:margin" coordsize="65270,89287" o:gfxdata="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" o:spid="_x0000_s1030" type="#_x0000_t75" style="position:absolute;left:285;width:64796;height:56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OaVTCAAAA2gAAAA8AAABkcnMvZG93bnJldi54bWxEj82KAjEQhO8LvkNowduaKLKro1FEEDyI&#10;sP6Ax3bSzgxOOkMSdXx7s7Cwx6KqvqJmi9bW4kE+VI41DPoKBHHuTMWFhuNh/TkGESKywdoxaXhR&#10;gMW88zHDzLgn/9BjHwuRIBwy1FDG2GRShrwki6HvGuLkXZ23GJP0hTQenwluazlU6ktarDgtlNjQ&#10;qqT8tr9bDd8+jNRrezZyd9ye6doqc7rctO512+UURKQ2/of/2hujYQK/V9INkP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DmlUwgAAANoAAAAPAAAAAAAAAAAAAAAAAJ8C&#10;AABkcnMvZG93bnJldi54bWxQSwUGAAAAAAQABAD3AAAAjgMAAAAA&#10;">
                  <v:imagedata r:id="rId13" o:title="" cropbottom="22222f"/>
                  <v:path arrowok="t"/>
                </v:shape>
                <v:group id="グループ化 20" o:spid="_x0000_s1031" style="position:absolute;top:57816;width:65270;height:31471" coordorigin=",1047" coordsize="65270,3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group id="グループ化 18" o:spid="_x0000_s1032" style="position:absolute;top:1047;width:65270;height:31471" coordorigin=",1047" coordsize="65270,3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group id="グループ化 15" o:spid="_x0000_s1033" style="position:absolute;top:1047;width:65270;height:31471" coordorigin=",1022" coordsize="63855,30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<v:shape id="図 1" o:spid="_x0000_s1034" type="#_x0000_t75" style="position:absolute;top:1022;width:63855;height:30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EZcm/AAAA2gAAAA8AAABkcnMvZG93bnJldi54bWxET9uKwjAQfV/wH8IIvq2pIirVKOoiuAiC&#10;lw8Ym7EtNpOSZG39+40g+DQcznXmy9ZU4kHOl5YVDPoJCOLM6pJzBZfz9nsKwgdkjZVlUvAkD8tF&#10;52uOqbYNH+lxCrmIIexTVFCEUKdS+qwgg75va+LI3awzGCJ0udQOmxhuKjlMkrE0WHJsKLCmTUHZ&#10;/fRnFPw2Gzfaj37a6e06HibrfF+Xh4lSvW67moEI1IaP+O3e6TgfXq+8rlz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hGXJvwAAANoAAAAPAAAAAAAAAAAAAAAAAJ8CAABk&#10;cnMvZG93bnJldi54bWxQSwUGAAAAAAQABAD3AAAAiwMAAAAA&#10;">
                        <v:imagedata r:id="rId14" o:title=""/>
                        <v:path arrowok="t"/>
                      </v:shape>
                      <v:shape id="図 12" o:spid="_x0000_s1035" type="#_x0000_t75" style="position:absolute;left:2449;top:16713;width:39852;height:2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nsx/AAAAA2wAAAA8AAABkcnMvZG93bnJldi54bWxET02LwjAQvS/4H8IIXhZN9bBINUorCAq7&#10;h63ieWjGtthMahM1/vuNIOxtHu9zlutgWnGn3jWWFUwnCQji0uqGKwXHw3Y8B+E8ssbWMil4koP1&#10;avCxxFTbB//SvfCViCHsUlRQe9+lUrqyJoNuYjviyJ1tb9BH2FdS9/iI4aaVsyT5kgYbjg01drSp&#10;qbwUN6Mg37enz/AznxbX5y2T35zlIa+UGg1DtgDhKfh/8du903H+DF6/xAPk6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aezH8AAAADbAAAADwAAAAAAAAAAAAAAAACfAgAA&#10;ZHJzL2Rvd25yZXYueG1sUEsFBgAAAAAEAAQA9wAAAIwDAAAAAA==&#10;">
                        <v:imagedata r:id="rId15" o:title=""/>
                        <v:path arrowok="t"/>
                      </v:shape>
                      <v:shape id="図 13" o:spid="_x0000_s1036" type="#_x0000_t75" style="position:absolute;left:2667;top:19598;width:53949;height:2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vBSzBAAAA2wAAAA8AAABkcnMvZG93bnJldi54bWxET9tqAjEQfRf8hzBCX0SztiK6bhQpFEqf&#10;qvUDhs3sxd1MYpLqtl/fFAp9m8O5TrEfTC9u5ENrWcFinoEgLq1uuVZw/niZrUGEiKyxt0wKvijA&#10;fjceFZhre+cj3U6xFimEQ44KmhhdLmUoGzIY5tYRJ66y3mBM0NdSe7yncNPLxyxbSYMtp4YGHT03&#10;VHanT6Pg8HZ1fnOZynXohqpafofs3ZVKPUyGwxZEpCH+i//crzrNf4LfX9IBcvc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1vBSzBAAAA2wAAAA8AAAAAAAAAAAAAAAAAnwIA&#10;AGRycy9kb3ducmV2LnhtbFBLBQYAAAAABAAEAPcAAACNAwAAAAA=&#10;">
                        <v:imagedata r:id="rId16" o:title=""/>
                        <v:path arrowok="t"/>
                      </v:shape>
                    </v:group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テキスト ボックス 2" o:spid="_x0000_s1037" type="#_x0000_t61" style="position:absolute;left:2721;top:23268;width:34943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FPsUA&#10;AADcAAAADwAAAGRycy9kb3ducmV2LnhtbESPQWvCQBSE7wX/w/KE3urGCFZTVwmiUOjFWL0/sq9J&#10;2uzbuLvGtL++KxR6HGbmG2a1GUwrenK+saxgOklAEJdWN1wpOL3vnxYgfEDW2FomBd/kYbMePaww&#10;0/bGBfXHUIkIYZ+hgjqELpPSlzUZ9BPbEUfvwzqDIUpXSe3wFuGmlWmSzKXBhuNCjR1tayq/jlej&#10;4JA3P/NlUZyT2SX1n/3C7U75m1KP4yF/ARFoCP/hv/arVpBOn+F+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4U+xQAAANwAAAAPAAAAAAAAAAAAAAAAAJgCAABkcnMv&#10;ZG93bnJldi54bWxQSwUGAAAAAAQABAD1AAAAigMAAAAA&#10;" adj="1192,29304">
                      <v:textbox>
                        <w:txbxContent>
                          <w:p w14:paraId="319E30D6" w14:textId="282D1124" w:rsidR="00DF5D00" w:rsidRPr="003A73C8" w:rsidRDefault="00DF5D0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A73C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おうちの かたと、きを つける ことを かきましょう。</w:t>
                            </w:r>
                          </w:p>
                        </w:txbxContent>
                      </v:textbox>
                    </v:shape>
                    <v:shape id="テキスト ボックス 2" o:spid="_x0000_s1038" type="#_x0000_t61" style="position:absolute;left:44183;top:23172;width:20301;height:3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QNsIA&#10;AADbAAAADwAAAGRycy9kb3ducmV2LnhtbESP3WoCMRSE7wu+QzhC72q2Fn9YjSKC0Auh7NoHOE2O&#10;m6Wbk2UTNX17UxC8HGbmG2a9Ta4TVxpC61nB+6QAQay9ablR8H06vC1BhIhssPNMCv4owHYzellj&#10;afyNK7rWsREZwqFEBTbGvpQyaEsOw8T3xNk7+8FhzHJopBnwluGuk9OimEuHLecFiz3tLenf+uIU&#10;0M++sqfF0Scdar1I8TyrDl9KvY7TbgUiUorP8KP9aRRMP+D/S/4B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zNA2wgAAANsAAAAPAAAAAAAAAAAAAAAAAJgCAABkcnMvZG93&#10;bnJldi54bWxQSwUGAAAAAAQABAD1AAAAhwMAAAAA&#10;" adj="16390,-5723">
                      <v:textbox>
                        <w:txbxContent>
                          <w:p w14:paraId="7C974BDF" w14:textId="13632CA4" w:rsidR="00DF5D00" w:rsidRPr="003A73C8" w:rsidRDefault="00DF5D0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さいんか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はんこを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らおう</w:t>
                            </w:r>
                            <w:r w:rsidRPr="003A73C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v:group>
                  <v:shape id="図 11" o:spid="_x0000_s1039" type="#_x0000_t75" style="position:absolute;left:9906;top:5924;width:31546;height:2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C4IXBAAAA2wAAAA8AAABkcnMvZG93bnJldi54bWxET0uLwjAQvgv+hzALe9NUD4tUo7g+wIMX&#10;XcXr2IxtMZnUJrb135uFhb3Nx/ec2aKzRjRU+9KxgtEwAUGcOV1yruD0sx1MQPiArNE4JgUv8rCY&#10;93szTLVr+UDNMeQihrBPUUERQpVK6bOCLPqhq4gjd3O1xRBhnUtdYxvDrZHjJPmSFkuODQVWtCoo&#10;ux+fVsH6cbV7cz2Z8+rQPLfny6bl77tSnx/dcgoiUBf+xX/unY7zR/D7SzxAz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2C4IXBAAAA2wAAAA8AAAAAAAAAAAAAAAAAnwIA&#10;AGRycy9kb3ducmV2LnhtbFBLBQYAAAAABAAEAPcAAACNAwAAAAA=&#10;">
                    <v:imagedata r:id="rId17" o:title=""/>
                    <v:path arrowok="t"/>
                  </v:shape>
                  <v:shape id="図 19" o:spid="_x0000_s1040" type="#_x0000_t75" style="position:absolute;left:2819;top:6153;width:6629;height:2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GNYzBAAAA2wAAAA8AAABkcnMvZG93bnJldi54bWxET02LwjAQvQv+hzCCN01dQbQaZV0QXFC0&#10;7oLXoRnbus2kNFlb/70RBG/zeJ+zWLWmFDeqXWFZwWgYgSBOrS44U/D7sxlMQTiPrLG0TAru5GC1&#10;7HYWGGvbcEK3k89ECGEXo4Lc+yqW0qU5GXRDWxEH7mJrgz7AOpO6xiaEm1J+RNFEGiw4NORY0VdO&#10;6d/p3yj4dufR4bjZrSkdJ2uzpeu52V+V6vfazzkIT61/i1/urQ7zZ/D8JRw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GNYzBAAAA2wAAAA8AAAAAAAAAAAAAAAAAnwIA&#10;AGRycy9kb3ducmV2LnhtbFBLBQYAAAAABAAEAPcAAACNAwAAAAA=&#10;">
                    <v:imagedata r:id="rId18" o:title=""/>
                    <v:path arrowok="t"/>
                  </v:shape>
                </v:group>
                <w10:wrap anchorx="margin"/>
              </v:group>
            </w:pict>
          </mc:Fallback>
        </mc:AlternateContent>
      </w:r>
      <w:r w:rsidR="0041037B" w:rsidRPr="00DF5D00">
        <w:rPr>
          <w:rFonts w:ascii="HG丸ｺﾞｼｯｸM-PRO" w:eastAsia="HG丸ｺﾞｼｯｸM-PRO" w:hAnsi="HG丸ｺﾞｼｯｸM-PRO" w:cs="TBUDGoStd-Heavy" w:hint="eastAsia"/>
          <w:b/>
          <w:bCs/>
          <w:kern w:val="0"/>
          <w:sz w:val="24"/>
        </w:rPr>
        <w:t xml:space="preserve">　</w:t>
      </w:r>
      <w:r w:rsidR="004D0DCC" w:rsidRPr="00DF5D00">
        <w:rPr>
          <w:rFonts w:ascii="HG丸ｺﾞｼｯｸM-PRO" w:eastAsia="HG丸ｺﾞｼｯｸM-PRO" w:hAnsi="HG丸ｺﾞｼｯｸM-PRO" w:cs="TBUDGoStd-Heavy" w:hint="eastAsia"/>
          <w:b/>
          <w:bCs/>
          <w:kern w:val="0"/>
          <w:sz w:val="24"/>
        </w:rPr>
        <w:t xml:space="preserve">　</w:t>
      </w:r>
      <w:r w:rsidR="0041037B" w:rsidRPr="00DF5D00">
        <w:rPr>
          <w:rFonts w:ascii="HG丸ｺﾞｼｯｸM-PRO" w:eastAsia="HG丸ｺﾞｼｯｸM-PRO" w:hAnsi="HG丸ｺﾞｼｯｸM-PRO" w:cs="TBUDGoStd-Heavy" w:hint="eastAsia"/>
          <w:b/>
          <w:bCs/>
          <w:kern w:val="0"/>
          <w:sz w:val="24"/>
        </w:rPr>
        <w:t>└─</w:t>
      </w:r>
      <w:r w:rsidR="006E7034" w:rsidRPr="00DF5D00">
        <w:rPr>
          <w:rFonts w:ascii="HG丸ｺﾞｼｯｸM-PRO" w:eastAsia="HG丸ｺﾞｼｯｸM-PRO" w:hAnsi="HG丸ｺﾞｼｯｸM-PRO" w:cs="TBUDGoStd-Heavy" w:hint="eastAsia"/>
          <w:b/>
          <w:bCs/>
          <w:kern w:val="0"/>
          <w:sz w:val="24"/>
        </w:rPr>
        <w:t>【</w:t>
      </w:r>
      <w:r w:rsidR="00AF160A" w:rsidRPr="00DF5D00">
        <w:rPr>
          <w:rFonts w:ascii="HG丸ｺﾞｼｯｸM-PRO" w:eastAsia="HG丸ｺﾞｼｯｸM-PRO" w:hAnsi="HG丸ｺﾞｼｯｸM-PRO" w:cs="TBUDGoStd-Heavy"/>
          <w:b/>
          <w:bCs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F160A" w:rsidRPr="00DF5D00">
              <w:rPr>
                <w:rFonts w:ascii="HG丸ｺﾞｼｯｸM-PRO" w:eastAsia="HG丸ｺﾞｼｯｸM-PRO" w:hAnsi="HG丸ｺﾞｼｯｸM-PRO" w:cs="TBUDGoStd-Heavy"/>
                <w:b/>
                <w:bCs/>
                <w:kern w:val="0"/>
                <w:sz w:val="12"/>
              </w:rPr>
              <w:t>かんが</w:t>
            </w:r>
          </w:rt>
          <w:rubyBase>
            <w:r w:rsidR="00AF160A" w:rsidRPr="00DF5D00">
              <w:rPr>
                <w:rFonts w:ascii="HG丸ｺﾞｼｯｸM-PRO" w:eastAsia="HG丸ｺﾞｼｯｸM-PRO" w:hAnsi="HG丸ｺﾞｼｯｸM-PRO" w:cs="TBUDGoStd-Heavy"/>
                <w:b/>
                <w:bCs/>
                <w:kern w:val="0"/>
                <w:sz w:val="24"/>
              </w:rPr>
              <w:t>考</w:t>
            </w:r>
          </w:rubyBase>
        </w:ruby>
      </w:r>
      <w:r w:rsidR="002C3982" w:rsidRPr="00DF5D00">
        <w:rPr>
          <w:rFonts w:ascii="HG丸ｺﾞｼｯｸM-PRO" w:eastAsia="HG丸ｺﾞｼｯｸM-PRO" w:hAnsi="HG丸ｺﾞｼｯｸM-PRO" w:cs="TBUDGoStd-Heavy" w:hint="eastAsia"/>
          <w:b/>
          <w:bCs/>
          <w:kern w:val="0"/>
          <w:sz w:val="24"/>
        </w:rPr>
        <w:t>える</w:t>
      </w:r>
      <w:r w:rsidR="006E7034" w:rsidRPr="00DF5D00">
        <w:rPr>
          <w:rFonts w:ascii="HG丸ｺﾞｼｯｸM-PRO" w:eastAsia="HG丸ｺﾞｼｯｸM-PRO" w:hAnsi="HG丸ｺﾞｼｯｸM-PRO" w:cs="TBUDGoStd-Heavy" w:hint="eastAsia"/>
          <w:b/>
          <w:bCs/>
          <w:kern w:val="0"/>
          <w:sz w:val="24"/>
        </w:rPr>
        <w:t>】</w:t>
      </w:r>
      <w:r w:rsidR="00426B26" w:rsidRPr="00DF5D00">
        <w:rPr>
          <w:rFonts w:ascii="HG丸ｺﾞｼｯｸM-PRO" w:eastAsia="HG丸ｺﾞｼｯｸM-PRO" w:hAnsi="HG丸ｺﾞｼｯｸM-PRO" w:cs="TBUDGoStd-Heavy"/>
          <w:b/>
          <w:bCs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6B26" w:rsidRPr="00DF5D00">
              <w:rPr>
                <w:rFonts w:ascii="HG丸ｺﾞｼｯｸM-PRO" w:eastAsia="HG丸ｺﾞｼｯｸM-PRO" w:hAnsi="HG丸ｺﾞｼｯｸM-PRO" w:cs="TBUDGoStd-Heavy"/>
                <w:b/>
                <w:bCs/>
                <w:kern w:val="0"/>
                <w:sz w:val="12"/>
              </w:rPr>
              <w:t>おお</w:t>
            </w:r>
          </w:rt>
          <w:rubyBase>
            <w:r w:rsidR="00426B26" w:rsidRPr="00DF5D00">
              <w:rPr>
                <w:rFonts w:ascii="HG丸ｺﾞｼｯｸM-PRO" w:eastAsia="HG丸ｺﾞｼｯｸM-PRO" w:hAnsi="HG丸ｺﾞｼｯｸM-PRO" w:cs="TBUDGoStd-Heavy"/>
                <w:b/>
                <w:bCs/>
                <w:kern w:val="0"/>
                <w:sz w:val="24"/>
              </w:rPr>
              <w:t>大</w:t>
            </w:r>
          </w:rubyBase>
        </w:ruby>
      </w:r>
      <w:r w:rsidR="008B05D5" w:rsidRPr="00DF5D00">
        <w:rPr>
          <w:rFonts w:ascii="HG丸ｺﾞｼｯｸM-PRO" w:eastAsia="HG丸ｺﾞｼｯｸM-PRO" w:hAnsi="HG丸ｺﾞｼｯｸM-PRO" w:cs="TBUDGoStd-Heavy"/>
          <w:b/>
          <w:bCs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05D5" w:rsidRPr="00DF5D00">
              <w:rPr>
                <w:rFonts w:ascii="HG丸ｺﾞｼｯｸM-PRO" w:eastAsia="HG丸ｺﾞｼｯｸM-PRO" w:hAnsi="HG丸ｺﾞｼｯｸM-PRO" w:cs="TBUDGoStd-Heavy"/>
                <w:b/>
                <w:bCs/>
                <w:kern w:val="0"/>
                <w:sz w:val="12"/>
              </w:rPr>
              <w:t>あめ</w:t>
            </w:r>
          </w:rt>
          <w:rubyBase>
            <w:r w:rsidR="008B05D5" w:rsidRPr="00DF5D00">
              <w:rPr>
                <w:rFonts w:ascii="HG丸ｺﾞｼｯｸM-PRO" w:eastAsia="HG丸ｺﾞｼｯｸM-PRO" w:hAnsi="HG丸ｺﾞｼｯｸM-PRO" w:cs="TBUDGoStd-Heavy"/>
                <w:b/>
                <w:bCs/>
                <w:kern w:val="0"/>
                <w:sz w:val="24"/>
              </w:rPr>
              <w:t>雨</w:t>
            </w:r>
          </w:rubyBase>
        </w:ruby>
      </w:r>
      <w:r w:rsidR="001F5EF7" w:rsidRPr="00DF5D00">
        <w:rPr>
          <w:rFonts w:ascii="HG丸ｺﾞｼｯｸM-PRO" w:eastAsia="HG丸ｺﾞｼｯｸM-PRO" w:hAnsi="HG丸ｺﾞｼｯｸM-PRO" w:cs="TBUDGoStd-Heavy" w:hint="eastAsia"/>
          <w:b/>
          <w:bCs/>
          <w:kern w:val="0"/>
          <w:sz w:val="24"/>
        </w:rPr>
        <w:t xml:space="preserve">や </w:t>
      </w:r>
      <w:r w:rsidR="008B05D5" w:rsidRPr="00DF5D00">
        <w:rPr>
          <w:rFonts w:ascii="HG丸ｺﾞｼｯｸM-PRO" w:eastAsia="HG丸ｺﾞｼｯｸM-PRO" w:hAnsi="HG丸ｺﾞｼｯｸM-PRO" w:cs="TBUDGoStd-Heavy"/>
          <w:b/>
          <w:bCs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05D5" w:rsidRPr="00DF5D00">
              <w:rPr>
                <w:rFonts w:ascii="HG丸ｺﾞｼｯｸM-PRO" w:eastAsia="HG丸ｺﾞｼｯｸM-PRO" w:hAnsi="HG丸ｺﾞｼｯｸM-PRO" w:cs="TBUDGoStd-Heavy"/>
                <w:b/>
                <w:bCs/>
                <w:kern w:val="0"/>
                <w:sz w:val="12"/>
              </w:rPr>
              <w:t>つよ</w:t>
            </w:r>
          </w:rt>
          <w:rubyBase>
            <w:r w:rsidR="008B05D5" w:rsidRPr="00DF5D00">
              <w:rPr>
                <w:rFonts w:ascii="HG丸ｺﾞｼｯｸM-PRO" w:eastAsia="HG丸ｺﾞｼｯｸM-PRO" w:hAnsi="HG丸ｺﾞｼｯｸM-PRO" w:cs="TBUDGoStd-Heavy"/>
                <w:b/>
                <w:bCs/>
                <w:kern w:val="0"/>
                <w:sz w:val="24"/>
              </w:rPr>
              <w:t>強</w:t>
            </w:r>
          </w:rubyBase>
        </w:ruby>
      </w:r>
      <w:r w:rsidR="008B05D5" w:rsidRPr="00DF5D00">
        <w:rPr>
          <w:rFonts w:ascii="HG丸ｺﾞｼｯｸM-PRO" w:eastAsia="HG丸ｺﾞｼｯｸM-PRO" w:hAnsi="HG丸ｺﾞｼｯｸM-PRO" w:cs="TBUDGoStd-Heavy" w:hint="eastAsia"/>
          <w:b/>
          <w:bCs/>
          <w:kern w:val="0"/>
          <w:sz w:val="24"/>
        </w:rPr>
        <w:t>い</w:t>
      </w:r>
      <w:r w:rsidR="001F5EF7" w:rsidRPr="00DF5D00">
        <w:rPr>
          <w:rFonts w:ascii="HG丸ｺﾞｼｯｸM-PRO" w:eastAsia="HG丸ｺﾞｼｯｸM-PRO" w:hAnsi="HG丸ｺﾞｼｯｸM-PRO" w:cs="TBUDGoStd-Heavy" w:hint="eastAsia"/>
          <w:b/>
          <w:bCs/>
          <w:kern w:val="0"/>
          <w:sz w:val="24"/>
        </w:rPr>
        <w:t xml:space="preserve"> </w:t>
      </w:r>
      <w:r w:rsidR="008B05D5" w:rsidRPr="00DF5D00">
        <w:rPr>
          <w:rFonts w:ascii="HG丸ｺﾞｼｯｸM-PRO" w:eastAsia="HG丸ｺﾞｼｯｸM-PRO" w:hAnsi="HG丸ｺﾞｼｯｸM-PRO" w:cs="TBUDGoStd-Heavy"/>
          <w:b/>
          <w:bCs/>
          <w:kern w:val="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05D5" w:rsidRPr="00DF5D00">
              <w:rPr>
                <w:rFonts w:ascii="HG丸ｺﾞｼｯｸM-PRO" w:eastAsia="HG丸ｺﾞｼｯｸM-PRO" w:hAnsi="HG丸ｺﾞｼｯｸM-PRO" w:cs="TBUDGoStd-Heavy"/>
                <w:b/>
                <w:bCs/>
                <w:kern w:val="0"/>
                <w:sz w:val="12"/>
              </w:rPr>
              <w:t>かぜ</w:t>
            </w:r>
          </w:rt>
          <w:rubyBase>
            <w:r w:rsidR="008B05D5" w:rsidRPr="00DF5D00">
              <w:rPr>
                <w:rFonts w:ascii="HG丸ｺﾞｼｯｸM-PRO" w:eastAsia="HG丸ｺﾞｼｯｸM-PRO" w:hAnsi="HG丸ｺﾞｼｯｸM-PRO" w:cs="TBUDGoStd-Heavy"/>
                <w:b/>
                <w:bCs/>
                <w:kern w:val="0"/>
                <w:sz w:val="24"/>
              </w:rPr>
              <w:t>風</w:t>
            </w:r>
          </w:rubyBase>
        </w:ruby>
      </w:r>
      <w:r w:rsidR="001F5EF7" w:rsidRPr="00DF5D00">
        <w:rPr>
          <w:rFonts w:ascii="HG丸ｺﾞｼｯｸM-PRO" w:eastAsia="HG丸ｺﾞｼｯｸM-PRO" w:hAnsi="HG丸ｺﾞｼｯｸM-PRO" w:cs="TBUDGoStd-Heavy" w:hint="eastAsia"/>
          <w:b/>
          <w:bCs/>
          <w:kern w:val="0"/>
          <w:sz w:val="24"/>
        </w:rPr>
        <w:t>、かみなり</w:t>
      </w:r>
      <w:r w:rsidR="008B05D5" w:rsidRPr="00DF5D00">
        <w:rPr>
          <w:rFonts w:ascii="HG丸ｺﾞｼｯｸM-PRO" w:eastAsia="HG丸ｺﾞｼｯｸM-PRO" w:hAnsi="HG丸ｺﾞｼｯｸM-PRO" w:cs="TBUDGoStd-Heavy" w:hint="eastAsia"/>
          <w:b/>
          <w:bCs/>
          <w:kern w:val="0"/>
          <w:sz w:val="24"/>
        </w:rPr>
        <w:t>の</w:t>
      </w:r>
      <w:r w:rsidR="001F5EF7" w:rsidRPr="00DF5D00">
        <w:rPr>
          <w:rFonts w:ascii="HG丸ｺﾞｼｯｸM-PRO" w:eastAsia="HG丸ｺﾞｼｯｸM-PRO" w:hAnsi="HG丸ｺﾞｼｯｸM-PRO" w:cs="TBUDGoStd-Heavy" w:hint="eastAsia"/>
          <w:b/>
          <w:bCs/>
          <w:kern w:val="0"/>
          <w:sz w:val="24"/>
        </w:rPr>
        <w:t xml:space="preserve"> </w:t>
      </w:r>
      <w:r w:rsidR="008B05D5" w:rsidRPr="00DF5D00">
        <w:rPr>
          <w:rFonts w:ascii="HG丸ｺﾞｼｯｸM-PRO" w:eastAsia="HG丸ｺﾞｼｯｸM-PRO" w:hAnsi="HG丸ｺﾞｼｯｸM-PRO" w:cs="TBUDGoStd-Heavy" w:hint="eastAsia"/>
          <w:b/>
          <w:bCs/>
          <w:kern w:val="0"/>
          <w:sz w:val="24"/>
        </w:rPr>
        <w:t>とき</w:t>
      </w:r>
      <w:r w:rsidR="00B253C7" w:rsidRPr="00DF5D00">
        <w:rPr>
          <w:rFonts w:ascii="HG丸ｺﾞｼｯｸM-PRO" w:eastAsia="HG丸ｺﾞｼｯｸM-PRO" w:hAnsi="HG丸ｺﾞｼｯｸM-PRO" w:cs="TBUDGoStd-Heavy" w:hint="eastAsia"/>
          <w:b/>
          <w:bCs/>
          <w:kern w:val="0"/>
          <w:sz w:val="24"/>
        </w:rPr>
        <w:t>は</w:t>
      </w:r>
      <w:r w:rsidR="00C06D00" w:rsidRPr="00DF5D00">
        <w:rPr>
          <w:rFonts w:ascii="HG丸ｺﾞｼｯｸM-PRO" w:eastAsia="HG丸ｺﾞｼｯｸM-PRO" w:hAnsi="HG丸ｺﾞｼｯｸM-PRO" w:cs="TBUDGoStd-Heavy" w:hint="eastAsia"/>
          <w:b/>
          <w:bCs/>
          <w:kern w:val="0"/>
          <w:sz w:val="24"/>
        </w:rPr>
        <w:t xml:space="preserve"> </w:t>
      </w:r>
      <w:r w:rsidR="00426B26" w:rsidRPr="00DF5D00">
        <w:rPr>
          <w:rFonts w:ascii="HG丸ｺﾞｼｯｸM-PRO" w:eastAsia="HG丸ｺﾞｼｯｸM-PRO" w:hAnsi="HG丸ｺﾞｼｯｸM-PRO" w:cs="TBUDGoStd-Heavy" w:hint="eastAsia"/>
          <w:b/>
          <w:bCs/>
          <w:kern w:val="0"/>
          <w:sz w:val="24"/>
        </w:rPr>
        <w:t>ど</w:t>
      </w:r>
      <w:r w:rsidR="00B253C7" w:rsidRPr="00DF5D00">
        <w:rPr>
          <w:rFonts w:ascii="HG丸ｺﾞｼｯｸM-PRO" w:eastAsia="HG丸ｺﾞｼｯｸM-PRO" w:hAnsi="HG丸ｺﾞｼｯｸM-PRO" w:cs="TBUDGoStd-Heavy" w:hint="eastAsia"/>
          <w:b/>
          <w:bCs/>
          <w:kern w:val="0"/>
          <w:sz w:val="24"/>
        </w:rPr>
        <w:t>う</w:t>
      </w:r>
      <w:r w:rsidR="001F5EF7" w:rsidRPr="00DF5D00">
        <w:rPr>
          <w:rFonts w:ascii="HG丸ｺﾞｼｯｸM-PRO" w:eastAsia="HG丸ｺﾞｼｯｸM-PRO" w:hAnsi="HG丸ｺﾞｼｯｸM-PRO" w:cs="TBUDGoStd-Heavy" w:hint="eastAsia"/>
          <w:b/>
          <w:bCs/>
          <w:kern w:val="0"/>
          <w:sz w:val="24"/>
        </w:rPr>
        <w:t xml:space="preserve"> </w:t>
      </w:r>
      <w:r w:rsidR="00B253C7" w:rsidRPr="00DF5D00">
        <w:rPr>
          <w:rFonts w:ascii="HG丸ｺﾞｼｯｸM-PRO" w:eastAsia="HG丸ｺﾞｼｯｸM-PRO" w:hAnsi="HG丸ｺﾞｼｯｸM-PRO" w:cs="TBUDGoStd-Heavy" w:hint="eastAsia"/>
          <w:b/>
          <w:bCs/>
          <w:kern w:val="0"/>
          <w:sz w:val="24"/>
        </w:rPr>
        <w:t>したら</w:t>
      </w:r>
      <w:r w:rsidR="00C06D00" w:rsidRPr="00DF5D00">
        <w:rPr>
          <w:rFonts w:ascii="HG丸ｺﾞｼｯｸM-PRO" w:eastAsia="HG丸ｺﾞｼｯｸM-PRO" w:hAnsi="HG丸ｺﾞｼｯｸM-PRO" w:cs="TBUDGoStd-Heavy" w:hint="eastAsia"/>
          <w:b/>
          <w:bCs/>
          <w:kern w:val="0"/>
          <w:sz w:val="24"/>
        </w:rPr>
        <w:t xml:space="preserve"> </w:t>
      </w:r>
      <w:r w:rsidR="00B253C7" w:rsidRPr="00DF5D00">
        <w:rPr>
          <w:rFonts w:ascii="HG丸ｺﾞｼｯｸM-PRO" w:eastAsia="HG丸ｺﾞｼｯｸM-PRO" w:hAnsi="HG丸ｺﾞｼｯｸM-PRO" w:cs="TBUDGoStd-Heavy" w:hint="eastAsia"/>
          <w:b/>
          <w:bCs/>
          <w:kern w:val="0"/>
          <w:sz w:val="24"/>
        </w:rPr>
        <w:t>よいでしょう</w:t>
      </w:r>
      <w:r w:rsidR="00426B26" w:rsidRPr="00DF5D00">
        <w:rPr>
          <w:rFonts w:ascii="HG丸ｺﾞｼｯｸM-PRO" w:eastAsia="HG丸ｺﾞｼｯｸM-PRO" w:hAnsi="HG丸ｺﾞｼｯｸM-PRO" w:cs="TBUDGoStd-Heavy" w:hint="eastAsia"/>
          <w:b/>
          <w:bCs/>
          <w:kern w:val="0"/>
          <w:sz w:val="24"/>
        </w:rPr>
        <w:t>か</w:t>
      </w:r>
      <w:r w:rsidR="001F5EF7" w:rsidRPr="00DF5D00">
        <w:rPr>
          <w:rFonts w:ascii="HG丸ｺﾞｼｯｸM-PRO" w:eastAsia="HG丸ｺﾞｼｯｸM-PRO" w:hAnsi="HG丸ｺﾞｼｯｸM-PRO" w:cs="TBUDGoStd-Heavy" w:hint="eastAsia"/>
          <w:b/>
          <w:bCs/>
          <w:kern w:val="0"/>
          <w:sz w:val="24"/>
        </w:rPr>
        <w:t>。</w:t>
      </w:r>
    </w:p>
    <w:p w14:paraId="1F0FE19C" w14:textId="46E804CD" w:rsidR="00EB0933" w:rsidRPr="00DF5D00" w:rsidRDefault="0051450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50BC722" wp14:editId="0C4663A9">
                <wp:simplePos x="0" y="0"/>
                <wp:positionH relativeFrom="column">
                  <wp:posOffset>374015</wp:posOffset>
                </wp:positionH>
                <wp:positionV relativeFrom="paragraph">
                  <wp:posOffset>35560</wp:posOffset>
                </wp:positionV>
                <wp:extent cx="5736590" cy="3657600"/>
                <wp:effectExtent l="0" t="0" r="0" b="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6590" cy="3657600"/>
                          <a:chOff x="0" y="0"/>
                          <a:chExt cx="5736590" cy="3657600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0" y="0"/>
                            <a:ext cx="5736590" cy="771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6E2342" w14:textId="77777777" w:rsidR="00DF5D00" w:rsidRPr="00DF5D00" w:rsidRDefault="00DF5D00" w:rsidP="00B74B70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F5D0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１　</w:t>
                              </w:r>
                              <w:r w:rsidRPr="00DF5D00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DF5D00" w:rsidRPr="00DF5D0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sz w:val="16"/>
                                        <w:szCs w:val="32"/>
                                      </w:rPr>
                                      <w:t>おお</w:t>
                                    </w:r>
                                  </w:rt>
                                  <w:rubyBase>
                                    <w:r w:rsidR="00DF5D00" w:rsidRPr="00DF5D0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大</w:t>
                                    </w:r>
                                  </w:rubyBase>
                                </w:ruby>
                              </w:r>
                              <w:r w:rsidRPr="00DF5D00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DF5D00" w:rsidRPr="00DF5D0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sz w:val="16"/>
                                        <w:szCs w:val="32"/>
                                      </w:rPr>
                                      <w:t>あめ</w:t>
                                    </w:r>
                                  </w:rt>
                                  <w:rubyBase>
                                    <w:r w:rsidR="00DF5D00" w:rsidRPr="00DF5D0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雨</w:t>
                                    </w:r>
                                  </w:rubyBase>
                                </w:ruby>
                              </w:r>
                              <w:r w:rsidRPr="00DF5D0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や </w:t>
                              </w:r>
                              <w:r w:rsidRPr="00DF5D00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DF5D00" w:rsidRPr="00DF5D0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sz w:val="16"/>
                                        <w:szCs w:val="32"/>
                                      </w:rPr>
                                      <w:t>つよ</w:t>
                                    </w:r>
                                  </w:rt>
                                  <w:rubyBase>
                                    <w:r w:rsidR="00DF5D00" w:rsidRPr="00DF5D0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強</w:t>
                                    </w:r>
                                  </w:rubyBase>
                                </w:ruby>
                              </w:r>
                              <w:r w:rsidRPr="00DF5D0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い</w:t>
                              </w:r>
                              <w:r w:rsidRPr="00DF5D00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DF5D00" w:rsidRPr="00DF5D0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sz w:val="16"/>
                                        <w:szCs w:val="32"/>
                                      </w:rPr>
                                      <w:t>かぜ</w:t>
                                    </w:r>
                                  </w:rt>
                                  <w:rubyBase>
                                    <w:r w:rsidR="00DF5D00" w:rsidRPr="00DF5D0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風</w:t>
                                    </w:r>
                                  </w:rubyBase>
                                </w:ruby>
                              </w:r>
                              <w:r w:rsidRPr="00DF5D0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の とき、</w:t>
                              </w:r>
                            </w:p>
                            <w:p w14:paraId="3F03FEB0" w14:textId="2A806F11" w:rsidR="00DF5D00" w:rsidRPr="00DF5D00" w:rsidRDefault="00DF5D00" w:rsidP="00963328">
                              <w:pPr>
                                <w:spacing w:line="0" w:lineRule="atLeast"/>
                                <w:ind w:firstLineChars="200" w:firstLine="643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F5D0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どのように みを まもれば よいでしょうか。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0" y="2876550"/>
                            <a:ext cx="5736590" cy="781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6A456F" w14:textId="77777777" w:rsidR="00DF5D00" w:rsidRPr="00DF5D00" w:rsidRDefault="00DF5D00" w:rsidP="006B3728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F5D0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２　かみなりが </w:t>
                              </w:r>
                              <w:r w:rsidRPr="00DF5D00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DF5D00" w:rsidRPr="00DF5D0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sz w:val="16"/>
                                        <w:szCs w:val="32"/>
                                      </w:rPr>
                                      <w:t>な</w:t>
                                    </w:r>
                                  </w:rt>
                                  <w:rubyBase>
                                    <w:r w:rsidR="00DF5D00" w:rsidRPr="00DF5D0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鳴</w:t>
                                    </w:r>
                                  </w:rubyBase>
                                </w:ruby>
                              </w:r>
                              <w:r w:rsidRPr="00DF5D0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った とき、</w:t>
                              </w:r>
                            </w:p>
                            <w:p w14:paraId="6186AC61" w14:textId="247F7762" w:rsidR="00DF5D00" w:rsidRPr="00DF5D00" w:rsidRDefault="00DF5D00" w:rsidP="00963328">
                              <w:pPr>
                                <w:spacing w:line="0" w:lineRule="atLeast"/>
                                <w:ind w:firstLineChars="200" w:firstLine="643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F5D0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どのように</w:t>
                              </w:r>
                              <w:r w:rsidRPr="00DF5D00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DF5D0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みを まもれば よいでしょうか。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0BC722" id="グループ化 6" o:spid="_x0000_s1041" style="position:absolute;left:0;text-align:left;margin-left:29.45pt;margin-top:2.8pt;width:451.7pt;height:4in;z-index:251720704" coordsize="57365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">
                <v:shape id="テキスト ボックス 5" o:spid="_x0000_s1042" type="#_x0000_t202" style="position:absolute;width:57365;height:7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14:paraId="326E2342" w14:textId="77777777" w:rsidR="00DF5D00" w:rsidRPr="00DF5D00" w:rsidRDefault="00DF5D00" w:rsidP="00B74B70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F5D00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32"/>
                            <w:szCs w:val="32"/>
                          </w:rPr>
                          <w:t xml:space="preserve">１　</w:t>
                        </w:r>
                        <w:r w:rsidRPr="00DF5D00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DF5D00" w:rsidRPr="00DF5D00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6"/>
                                  <w:szCs w:val="32"/>
                                </w:rPr>
                                <w:t>おお</w:t>
                              </w:r>
                            </w:rt>
                            <w:rubyBase>
                              <w:r w:rsidR="00DF5D00" w:rsidRPr="00DF5D00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2"/>
                                  <w:szCs w:val="32"/>
                                </w:rPr>
                                <w:t>大</w:t>
                              </w:r>
                            </w:rubyBase>
                          </w:ruby>
                        </w:r>
                        <w:r w:rsidRPr="00DF5D00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DF5D00" w:rsidRPr="00DF5D00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6"/>
                                  <w:szCs w:val="32"/>
                                </w:rPr>
                                <w:t>あめ</w:t>
                              </w:r>
                            </w:rt>
                            <w:rubyBase>
                              <w:r w:rsidR="00DF5D00" w:rsidRPr="00DF5D00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2"/>
                                  <w:szCs w:val="32"/>
                                </w:rPr>
                                <w:t>雨</w:t>
                              </w:r>
                            </w:rubyBase>
                          </w:ruby>
                        </w:r>
                        <w:r w:rsidRPr="00DF5D00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32"/>
                            <w:szCs w:val="32"/>
                          </w:rPr>
                          <w:t xml:space="preserve">や </w:t>
                        </w:r>
                        <w:r w:rsidRPr="00DF5D00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DF5D00" w:rsidRPr="00DF5D00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6"/>
                                  <w:szCs w:val="32"/>
                                </w:rPr>
                                <w:t>つよ</w:t>
                              </w:r>
                            </w:rt>
                            <w:rubyBase>
                              <w:r w:rsidR="00DF5D00" w:rsidRPr="00DF5D00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2"/>
                                  <w:szCs w:val="32"/>
                                </w:rPr>
                                <w:t>強</w:t>
                              </w:r>
                            </w:rubyBase>
                          </w:ruby>
                        </w:r>
                        <w:r w:rsidRPr="00DF5D00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32"/>
                            <w:szCs w:val="32"/>
                          </w:rPr>
                          <w:t>い</w:t>
                        </w:r>
                        <w:r w:rsidRPr="00DF5D00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DF5D00" w:rsidRPr="00DF5D00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6"/>
                                  <w:szCs w:val="32"/>
                                </w:rPr>
                                <w:t>かぜ</w:t>
                              </w:r>
                            </w:rt>
                            <w:rubyBase>
                              <w:r w:rsidR="00DF5D00" w:rsidRPr="00DF5D00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2"/>
                                  <w:szCs w:val="32"/>
                                </w:rPr>
                                <w:t>風</w:t>
                              </w:r>
                            </w:rubyBase>
                          </w:ruby>
                        </w:r>
                        <w:r w:rsidRPr="00DF5D00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32"/>
                            <w:szCs w:val="32"/>
                          </w:rPr>
                          <w:t>の とき、</w:t>
                        </w:r>
                      </w:p>
                      <w:p w14:paraId="3F03FEB0" w14:textId="2A806F11" w:rsidR="00DF5D00" w:rsidRPr="00DF5D00" w:rsidRDefault="00DF5D00" w:rsidP="00963328">
                        <w:pPr>
                          <w:spacing w:line="0" w:lineRule="atLeast"/>
                          <w:ind w:firstLineChars="200" w:firstLine="643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F5D00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32"/>
                            <w:szCs w:val="32"/>
                          </w:rPr>
                          <w:t>どのように みを まもれば よいでしょうか。</w:t>
                        </w:r>
                      </w:p>
                    </w:txbxContent>
                  </v:textbox>
                </v:shape>
                <v:shape id="テキスト ボックス 3" o:spid="_x0000_s1043" type="#_x0000_t202" style="position:absolute;top:28765;width:57365;height:7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14:paraId="376A456F" w14:textId="77777777" w:rsidR="00DF5D00" w:rsidRPr="00DF5D00" w:rsidRDefault="00DF5D00" w:rsidP="006B3728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F5D00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32"/>
                            <w:szCs w:val="32"/>
                          </w:rPr>
                          <w:t xml:space="preserve">２　かみなりが </w:t>
                        </w:r>
                        <w:r w:rsidRPr="00DF5D00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DF5D00" w:rsidRPr="00DF5D00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6"/>
                                  <w:szCs w:val="32"/>
                                </w:rPr>
                                <w:t>な</w:t>
                              </w:r>
                            </w:rt>
                            <w:rubyBase>
                              <w:r w:rsidR="00DF5D00" w:rsidRPr="00DF5D00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2"/>
                                  <w:szCs w:val="32"/>
                                </w:rPr>
                                <w:t>鳴</w:t>
                              </w:r>
                            </w:rubyBase>
                          </w:ruby>
                        </w:r>
                        <w:r w:rsidRPr="00DF5D00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32"/>
                            <w:szCs w:val="32"/>
                          </w:rPr>
                          <w:t>った とき、</w:t>
                        </w:r>
                      </w:p>
                      <w:p w14:paraId="6186AC61" w14:textId="247F7762" w:rsidR="00DF5D00" w:rsidRPr="00DF5D00" w:rsidRDefault="00DF5D00" w:rsidP="00963328">
                        <w:pPr>
                          <w:spacing w:line="0" w:lineRule="atLeast"/>
                          <w:ind w:firstLineChars="200" w:firstLine="643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F5D00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32"/>
                            <w:szCs w:val="32"/>
                          </w:rPr>
                          <w:t>どのように</w:t>
                        </w:r>
                        <w:r w:rsidRPr="00DF5D00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Pr="00DF5D00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32"/>
                            <w:szCs w:val="32"/>
                          </w:rPr>
                          <w:t>みを まもれば よいでしょうか。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5D6708" w14:textId="27C0822C" w:rsidR="00EB0933" w:rsidRPr="00DF5D00" w:rsidRDefault="00EB0933">
      <w:pPr>
        <w:rPr>
          <w:rFonts w:ascii="HG丸ｺﾞｼｯｸM-PRO" w:eastAsia="HG丸ｺﾞｼｯｸM-PRO" w:hAnsi="HG丸ｺﾞｼｯｸM-PRO"/>
        </w:rPr>
      </w:pPr>
    </w:p>
    <w:p w14:paraId="10FE4068" w14:textId="1A60AFFE" w:rsidR="00EB0933" w:rsidRPr="00DF5D00" w:rsidRDefault="00EB0933">
      <w:pPr>
        <w:rPr>
          <w:rFonts w:ascii="HG丸ｺﾞｼｯｸM-PRO" w:eastAsia="HG丸ｺﾞｼｯｸM-PRO" w:hAnsi="HG丸ｺﾞｼｯｸM-PRO"/>
        </w:rPr>
      </w:pPr>
    </w:p>
    <w:p w14:paraId="74EB10F2" w14:textId="7EFFAAD8" w:rsidR="00EB0933" w:rsidRPr="00DF5D00" w:rsidRDefault="00EB0933">
      <w:pPr>
        <w:rPr>
          <w:rFonts w:ascii="HG丸ｺﾞｼｯｸM-PRO" w:eastAsia="HG丸ｺﾞｼｯｸM-PRO" w:hAnsi="HG丸ｺﾞｼｯｸM-PRO"/>
        </w:rPr>
      </w:pPr>
    </w:p>
    <w:p w14:paraId="4C6B193E" w14:textId="4700BFCB" w:rsidR="004258BD" w:rsidRPr="00DF5D00" w:rsidRDefault="008B05D5">
      <w:pPr>
        <w:rPr>
          <w:rFonts w:ascii="HG丸ｺﾞｼｯｸM-PRO" w:eastAsia="HG丸ｺﾞｼｯｸM-PRO" w:hAnsi="HG丸ｺﾞｼｯｸM-PRO"/>
        </w:rPr>
      </w:pPr>
      <w:r w:rsidRPr="00DF5D00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DB48B5" wp14:editId="3D94FF3A">
                <wp:simplePos x="0" y="0"/>
                <wp:positionH relativeFrom="margin">
                  <wp:posOffset>288290</wp:posOffset>
                </wp:positionH>
                <wp:positionV relativeFrom="paragraph">
                  <wp:posOffset>5715</wp:posOffset>
                </wp:positionV>
                <wp:extent cx="5886450" cy="16668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2E771" w14:textId="4B22D73C" w:rsidR="00DF5D00" w:rsidRPr="008B05D5" w:rsidRDefault="00DF5D00" w:rsidP="006B3728">
                            <w:pPr>
                              <w:spacing w:line="612" w:lineRule="auto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B48B5" id="テキスト ボックス 8" o:spid="_x0000_s1044" type="#_x0000_t202" style="position:absolute;left:0;text-align:left;margin-left:22.7pt;margin-top:.45pt;width:463.5pt;height:131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" filled="f" stroked="f" strokeweight=".5pt">
                <v:textbox>
                  <w:txbxContent>
                    <w:p w14:paraId="03E2E771" w14:textId="4B22D73C" w:rsidR="00DF5D00" w:rsidRPr="008B05D5" w:rsidRDefault="00DF5D00" w:rsidP="006B3728">
                      <w:pPr>
                        <w:spacing w:line="612" w:lineRule="auto"/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C4A511" w14:textId="0F17FE03" w:rsidR="004258BD" w:rsidRPr="00DF5D00" w:rsidRDefault="004258BD">
      <w:pPr>
        <w:rPr>
          <w:rFonts w:ascii="HG丸ｺﾞｼｯｸM-PRO" w:eastAsia="HG丸ｺﾞｼｯｸM-PRO" w:hAnsi="HG丸ｺﾞｼｯｸM-PRO"/>
        </w:rPr>
      </w:pPr>
    </w:p>
    <w:p w14:paraId="247A9B82" w14:textId="099ED6E0" w:rsidR="004258BD" w:rsidRPr="00DF5D00" w:rsidRDefault="004258BD">
      <w:pPr>
        <w:rPr>
          <w:rFonts w:ascii="HG丸ｺﾞｼｯｸM-PRO" w:eastAsia="HG丸ｺﾞｼｯｸM-PRO" w:hAnsi="HG丸ｺﾞｼｯｸM-PRO"/>
        </w:rPr>
      </w:pPr>
    </w:p>
    <w:p w14:paraId="0A6AB38C" w14:textId="40A42640" w:rsidR="004258BD" w:rsidRPr="00DF5D00" w:rsidRDefault="004258BD">
      <w:pPr>
        <w:rPr>
          <w:rFonts w:ascii="HG丸ｺﾞｼｯｸM-PRO" w:eastAsia="HG丸ｺﾞｼｯｸM-PRO" w:hAnsi="HG丸ｺﾞｼｯｸM-PRO"/>
        </w:rPr>
      </w:pPr>
    </w:p>
    <w:p w14:paraId="7A4D90EC" w14:textId="0A99CFC4" w:rsidR="004258BD" w:rsidRPr="00DF5D00" w:rsidRDefault="004258BD">
      <w:pPr>
        <w:rPr>
          <w:rFonts w:ascii="HG丸ｺﾞｼｯｸM-PRO" w:eastAsia="HG丸ｺﾞｼｯｸM-PRO" w:hAnsi="HG丸ｺﾞｼｯｸM-PRO"/>
        </w:rPr>
      </w:pPr>
    </w:p>
    <w:p w14:paraId="654D9058" w14:textId="69CACC0D" w:rsidR="004258BD" w:rsidRPr="00DF5D00" w:rsidRDefault="004258BD">
      <w:pPr>
        <w:rPr>
          <w:rFonts w:ascii="HG丸ｺﾞｼｯｸM-PRO" w:eastAsia="HG丸ｺﾞｼｯｸM-PRO" w:hAnsi="HG丸ｺﾞｼｯｸM-PRO"/>
        </w:rPr>
      </w:pPr>
    </w:p>
    <w:p w14:paraId="116626C2" w14:textId="13FB72D0" w:rsidR="004258BD" w:rsidRPr="00DF5D00" w:rsidRDefault="004258BD">
      <w:pPr>
        <w:rPr>
          <w:rFonts w:ascii="HG丸ｺﾞｼｯｸM-PRO" w:eastAsia="HG丸ｺﾞｼｯｸM-PRO" w:hAnsi="HG丸ｺﾞｼｯｸM-PRO"/>
        </w:rPr>
      </w:pPr>
    </w:p>
    <w:p w14:paraId="1AC97EB6" w14:textId="36888FFA" w:rsidR="004258BD" w:rsidRPr="00DF5D00" w:rsidRDefault="004258BD">
      <w:pPr>
        <w:rPr>
          <w:rFonts w:ascii="HG丸ｺﾞｼｯｸM-PRO" w:eastAsia="HG丸ｺﾞｼｯｸM-PRO" w:hAnsi="HG丸ｺﾞｼｯｸM-PRO"/>
        </w:rPr>
      </w:pPr>
    </w:p>
    <w:p w14:paraId="34E16FFE" w14:textId="3F339ACE" w:rsidR="004258BD" w:rsidRPr="00DF5D00" w:rsidRDefault="004258BD">
      <w:pPr>
        <w:rPr>
          <w:rFonts w:ascii="HG丸ｺﾞｼｯｸM-PRO" w:eastAsia="HG丸ｺﾞｼｯｸM-PRO" w:hAnsi="HG丸ｺﾞｼｯｸM-PRO"/>
        </w:rPr>
      </w:pPr>
    </w:p>
    <w:p w14:paraId="50DA8C39" w14:textId="07D9B58E" w:rsidR="004258BD" w:rsidRPr="00DF5D00" w:rsidRDefault="004258BD">
      <w:pPr>
        <w:rPr>
          <w:rFonts w:ascii="HG丸ｺﾞｼｯｸM-PRO" w:eastAsia="HG丸ｺﾞｼｯｸM-PRO" w:hAnsi="HG丸ｺﾞｼｯｸM-PRO"/>
        </w:rPr>
      </w:pPr>
    </w:p>
    <w:p w14:paraId="68C7001D" w14:textId="51F0368C" w:rsidR="004258BD" w:rsidRPr="00DF5D00" w:rsidRDefault="004258BD">
      <w:pPr>
        <w:rPr>
          <w:rFonts w:ascii="HG丸ｺﾞｼｯｸM-PRO" w:eastAsia="HG丸ｺﾞｼｯｸM-PRO" w:hAnsi="HG丸ｺﾞｼｯｸM-PRO"/>
        </w:rPr>
      </w:pPr>
    </w:p>
    <w:p w14:paraId="30EDB18B" w14:textId="1D3614DF" w:rsidR="004258BD" w:rsidRPr="00DF5D00" w:rsidRDefault="004258BD">
      <w:pPr>
        <w:rPr>
          <w:rFonts w:ascii="HG丸ｺﾞｼｯｸM-PRO" w:eastAsia="HG丸ｺﾞｼｯｸM-PRO" w:hAnsi="HG丸ｺﾞｼｯｸM-PRO"/>
        </w:rPr>
      </w:pPr>
    </w:p>
    <w:p w14:paraId="69323E09" w14:textId="117A9864" w:rsidR="004258BD" w:rsidRPr="00DF5D00" w:rsidRDefault="008B05D5">
      <w:pPr>
        <w:rPr>
          <w:rFonts w:ascii="HG丸ｺﾞｼｯｸM-PRO" w:eastAsia="HG丸ｺﾞｼｯｸM-PRO" w:hAnsi="HG丸ｺﾞｼｯｸM-PRO"/>
        </w:rPr>
      </w:pPr>
      <w:r w:rsidRPr="00DF5D00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BEB470" wp14:editId="1C700C4A">
                <wp:simplePos x="0" y="0"/>
                <wp:positionH relativeFrom="margin">
                  <wp:posOffset>316865</wp:posOffset>
                </wp:positionH>
                <wp:positionV relativeFrom="paragraph">
                  <wp:posOffset>148590</wp:posOffset>
                </wp:positionV>
                <wp:extent cx="5886450" cy="16764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77AB2" w14:textId="77777777" w:rsidR="00DF5D00" w:rsidRPr="008B05D5" w:rsidRDefault="00DF5D00" w:rsidP="006B3728">
                            <w:pPr>
                              <w:spacing w:line="612" w:lineRule="auto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EB470" id="テキスト ボックス 4" o:spid="_x0000_s1045" type="#_x0000_t202" style="position:absolute;left:0;text-align:left;margin-left:24.95pt;margin-top:11.7pt;width:463.5pt;height:132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" filled="f" stroked="f" strokeweight=".5pt">
                <v:textbox>
                  <w:txbxContent>
                    <w:p w14:paraId="02977AB2" w14:textId="77777777" w:rsidR="00DF5D00" w:rsidRPr="008B05D5" w:rsidRDefault="00DF5D00" w:rsidP="006B3728">
                      <w:pPr>
                        <w:spacing w:line="612" w:lineRule="auto"/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F80B53" w14:textId="3CAD21B3" w:rsidR="004258BD" w:rsidRPr="00DF5D00" w:rsidRDefault="004258BD">
      <w:pPr>
        <w:rPr>
          <w:rFonts w:ascii="HG丸ｺﾞｼｯｸM-PRO" w:eastAsia="HG丸ｺﾞｼｯｸM-PRO" w:hAnsi="HG丸ｺﾞｼｯｸM-PRO"/>
        </w:rPr>
      </w:pPr>
    </w:p>
    <w:p w14:paraId="475B0086" w14:textId="04C7F801" w:rsidR="004258BD" w:rsidRPr="00DF5D00" w:rsidRDefault="004258BD">
      <w:pPr>
        <w:rPr>
          <w:rFonts w:ascii="HG丸ｺﾞｼｯｸM-PRO" w:eastAsia="HG丸ｺﾞｼｯｸM-PRO" w:hAnsi="HG丸ｺﾞｼｯｸM-PRO"/>
        </w:rPr>
      </w:pPr>
    </w:p>
    <w:p w14:paraId="0CADAF36" w14:textId="64557CC1" w:rsidR="004258BD" w:rsidRPr="00DF5D00" w:rsidRDefault="004258BD">
      <w:pPr>
        <w:rPr>
          <w:rFonts w:ascii="HG丸ｺﾞｼｯｸM-PRO" w:eastAsia="HG丸ｺﾞｼｯｸM-PRO" w:hAnsi="HG丸ｺﾞｼｯｸM-PRO"/>
        </w:rPr>
      </w:pPr>
    </w:p>
    <w:p w14:paraId="46F2B4A9" w14:textId="2ECABD53" w:rsidR="004258BD" w:rsidRPr="00DF5D00" w:rsidRDefault="004258BD">
      <w:pPr>
        <w:rPr>
          <w:rFonts w:ascii="HG丸ｺﾞｼｯｸM-PRO" w:eastAsia="HG丸ｺﾞｼｯｸM-PRO" w:hAnsi="HG丸ｺﾞｼｯｸM-PRO"/>
        </w:rPr>
      </w:pPr>
    </w:p>
    <w:p w14:paraId="4F695B3F" w14:textId="023828F6" w:rsidR="004258BD" w:rsidRPr="00DF5D00" w:rsidRDefault="004258BD">
      <w:pPr>
        <w:rPr>
          <w:rFonts w:ascii="HG丸ｺﾞｼｯｸM-PRO" w:eastAsia="HG丸ｺﾞｼｯｸM-PRO" w:hAnsi="HG丸ｺﾞｼｯｸM-PRO"/>
        </w:rPr>
      </w:pPr>
    </w:p>
    <w:p w14:paraId="4B556183" w14:textId="73F6B64A" w:rsidR="004258BD" w:rsidRPr="00DF5D00" w:rsidRDefault="004258BD">
      <w:pPr>
        <w:rPr>
          <w:rFonts w:ascii="HG丸ｺﾞｼｯｸM-PRO" w:eastAsia="HG丸ｺﾞｼｯｸM-PRO" w:hAnsi="HG丸ｺﾞｼｯｸM-PRO"/>
        </w:rPr>
      </w:pPr>
    </w:p>
    <w:p w14:paraId="589545D1" w14:textId="1952242A" w:rsidR="004258BD" w:rsidRPr="00DF5D00" w:rsidRDefault="004258BD">
      <w:pPr>
        <w:rPr>
          <w:rFonts w:ascii="HG丸ｺﾞｼｯｸM-PRO" w:eastAsia="HG丸ｺﾞｼｯｸM-PRO" w:hAnsi="HG丸ｺﾞｼｯｸM-PRO"/>
        </w:rPr>
      </w:pPr>
    </w:p>
    <w:p w14:paraId="47F7D7A1" w14:textId="65C050AA" w:rsidR="004258BD" w:rsidRPr="00DF5D00" w:rsidRDefault="004258BD">
      <w:pPr>
        <w:rPr>
          <w:rFonts w:ascii="HG丸ｺﾞｼｯｸM-PRO" w:eastAsia="HG丸ｺﾞｼｯｸM-PRO" w:hAnsi="HG丸ｺﾞｼｯｸM-PRO"/>
        </w:rPr>
      </w:pPr>
    </w:p>
    <w:p w14:paraId="59478591" w14:textId="62A6A56E" w:rsidR="004258BD" w:rsidRPr="00DF5D00" w:rsidRDefault="004258BD">
      <w:pPr>
        <w:rPr>
          <w:rFonts w:ascii="HG丸ｺﾞｼｯｸM-PRO" w:eastAsia="HG丸ｺﾞｼｯｸM-PRO" w:hAnsi="HG丸ｺﾞｼｯｸM-PRO"/>
        </w:rPr>
      </w:pPr>
    </w:p>
    <w:p w14:paraId="39E40BEB" w14:textId="4E7C3F4B" w:rsidR="004258BD" w:rsidRPr="00DF5D00" w:rsidRDefault="004258BD">
      <w:pPr>
        <w:rPr>
          <w:rFonts w:ascii="HG丸ｺﾞｼｯｸM-PRO" w:eastAsia="HG丸ｺﾞｼｯｸM-PRO" w:hAnsi="HG丸ｺﾞｼｯｸM-PRO"/>
        </w:rPr>
      </w:pPr>
    </w:p>
    <w:p w14:paraId="2398B527" w14:textId="0872440A" w:rsidR="004258BD" w:rsidRPr="00DF5D00" w:rsidRDefault="004258BD">
      <w:pPr>
        <w:rPr>
          <w:rFonts w:ascii="HG丸ｺﾞｼｯｸM-PRO" w:eastAsia="HG丸ｺﾞｼｯｸM-PRO" w:hAnsi="HG丸ｺﾞｼｯｸM-PRO"/>
        </w:rPr>
      </w:pPr>
    </w:p>
    <w:p w14:paraId="703B82E2" w14:textId="17698952" w:rsidR="004258BD" w:rsidRPr="00DF5D00" w:rsidRDefault="004258BD">
      <w:pPr>
        <w:rPr>
          <w:rFonts w:ascii="HG丸ｺﾞｼｯｸM-PRO" w:eastAsia="HG丸ｺﾞｼｯｸM-PRO" w:hAnsi="HG丸ｺﾞｼｯｸM-PRO"/>
        </w:rPr>
      </w:pPr>
    </w:p>
    <w:p w14:paraId="78C99C7B" w14:textId="1616546E" w:rsidR="004258BD" w:rsidRPr="00DF5D00" w:rsidRDefault="004258BD">
      <w:pPr>
        <w:rPr>
          <w:rFonts w:ascii="HG丸ｺﾞｼｯｸM-PRO" w:eastAsia="HG丸ｺﾞｼｯｸM-PRO" w:hAnsi="HG丸ｺﾞｼｯｸM-PRO"/>
        </w:rPr>
      </w:pPr>
    </w:p>
    <w:p w14:paraId="30ECB914" w14:textId="04B628B6" w:rsidR="004258BD" w:rsidRPr="00DF5D00" w:rsidRDefault="004258BD">
      <w:pPr>
        <w:rPr>
          <w:rFonts w:ascii="HG丸ｺﾞｼｯｸM-PRO" w:eastAsia="HG丸ｺﾞｼｯｸM-PRO" w:hAnsi="HG丸ｺﾞｼｯｸM-PRO"/>
        </w:rPr>
      </w:pPr>
    </w:p>
    <w:p w14:paraId="7FD40F78" w14:textId="4E9ADC6C" w:rsidR="004258BD" w:rsidRPr="00DF5D00" w:rsidRDefault="004258BD">
      <w:pPr>
        <w:rPr>
          <w:rFonts w:ascii="HG丸ｺﾞｼｯｸM-PRO" w:eastAsia="HG丸ｺﾞｼｯｸM-PRO" w:hAnsi="HG丸ｺﾞｼｯｸM-PRO"/>
        </w:rPr>
      </w:pPr>
    </w:p>
    <w:p w14:paraId="2A4A506A" w14:textId="353069E3" w:rsidR="004258BD" w:rsidRPr="00DF5D00" w:rsidRDefault="004258BD">
      <w:pPr>
        <w:rPr>
          <w:rFonts w:ascii="HG丸ｺﾞｼｯｸM-PRO" w:eastAsia="HG丸ｺﾞｼｯｸM-PRO" w:hAnsi="HG丸ｺﾞｼｯｸM-PRO"/>
        </w:rPr>
      </w:pPr>
    </w:p>
    <w:p w14:paraId="78A1F219" w14:textId="10FF01E4" w:rsidR="004258BD" w:rsidRPr="00DF5D00" w:rsidRDefault="004258BD">
      <w:pPr>
        <w:rPr>
          <w:rFonts w:ascii="HG丸ｺﾞｼｯｸM-PRO" w:eastAsia="HG丸ｺﾞｼｯｸM-PRO" w:hAnsi="HG丸ｺﾞｼｯｸM-PRO"/>
        </w:rPr>
      </w:pPr>
    </w:p>
    <w:p w14:paraId="3F9D7B2F" w14:textId="7A537F21" w:rsidR="004258BD" w:rsidRPr="00DF5D00" w:rsidRDefault="004258BD">
      <w:pPr>
        <w:rPr>
          <w:rFonts w:ascii="HG丸ｺﾞｼｯｸM-PRO" w:eastAsia="HG丸ｺﾞｼｯｸM-PRO" w:hAnsi="HG丸ｺﾞｼｯｸM-PRO"/>
        </w:rPr>
      </w:pPr>
    </w:p>
    <w:p w14:paraId="5F129C8F" w14:textId="62D9EEFB" w:rsidR="004258BD" w:rsidRPr="00DF5D00" w:rsidRDefault="004258BD">
      <w:pPr>
        <w:rPr>
          <w:rFonts w:ascii="HG丸ｺﾞｼｯｸM-PRO" w:eastAsia="HG丸ｺﾞｼｯｸM-PRO" w:hAnsi="HG丸ｺﾞｼｯｸM-PRO"/>
        </w:rPr>
      </w:pPr>
    </w:p>
    <w:p w14:paraId="52ED944C" w14:textId="7A6BE92D" w:rsidR="004258BD" w:rsidRPr="00DF5D00" w:rsidRDefault="004258BD">
      <w:pPr>
        <w:rPr>
          <w:rFonts w:ascii="HG丸ｺﾞｼｯｸM-PRO" w:eastAsia="HG丸ｺﾞｼｯｸM-PRO" w:hAnsi="HG丸ｺﾞｼｯｸM-PRO"/>
        </w:rPr>
      </w:pPr>
    </w:p>
    <w:sectPr w:rsidR="004258BD" w:rsidRPr="00DF5D00" w:rsidSect="000D021C">
      <w:headerReference w:type="default" r:id="rId19"/>
      <w:footerReference w:type="default" r:id="rId20"/>
      <w:pgSz w:w="11906" w:h="16838" w:code="9"/>
      <w:pgMar w:top="851" w:right="851" w:bottom="851" w:left="851" w:header="454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534D0B" w14:textId="77777777" w:rsidR="00DF5D00" w:rsidRDefault="00DF5D00" w:rsidP="004258BD">
      <w:r>
        <w:separator/>
      </w:r>
    </w:p>
  </w:endnote>
  <w:endnote w:type="continuationSeparator" w:id="0">
    <w:p w14:paraId="1D80D57C" w14:textId="77777777" w:rsidR="00DF5D00" w:rsidRDefault="00DF5D00" w:rsidP="0042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BUDGoStd-Heavy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IZ UDゴシック">
    <w:altName w:val="Microsoft JhengHei Light"/>
    <w:charset w:val="80"/>
    <w:family w:val="modern"/>
    <w:pitch w:val="fixed"/>
    <w:sig w:usb0="00000000" w:usb1="2AC7EDF8" w:usb2="00000012" w:usb3="00000000" w:csb0="00020001" w:csb1="00000000"/>
  </w:font>
  <w:font w:name="TBUDGoStd-ExBold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054320" w14:textId="3EB07E2F" w:rsidR="00DF5D00" w:rsidRPr="00A12221" w:rsidRDefault="00DF5D00" w:rsidP="004D0DCC">
    <w:pPr>
      <w:pStyle w:val="a5"/>
      <w:jc w:val="right"/>
      <w:rPr>
        <w:color w:val="00B05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A0E00B" w14:textId="77777777" w:rsidR="00DF5D00" w:rsidRDefault="00DF5D00" w:rsidP="004258BD">
      <w:r>
        <w:separator/>
      </w:r>
    </w:p>
  </w:footnote>
  <w:footnote w:type="continuationSeparator" w:id="0">
    <w:p w14:paraId="361A028A" w14:textId="77777777" w:rsidR="00DF5D00" w:rsidRDefault="00DF5D00" w:rsidP="004258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DB97EA" w14:textId="263F1EEE" w:rsidR="00DF5D00" w:rsidRPr="00DF5D00" w:rsidRDefault="00DF5D00">
    <w:pPr>
      <w:pStyle w:val="a3"/>
      <w:rPr>
        <w:rFonts w:ascii="HG丸ｺﾞｼｯｸM-PRO" w:eastAsia="HG丸ｺﾞｼｯｸM-PRO" w:hAnsi="HG丸ｺﾞｼｯｸM-PRO"/>
        <w:color w:val="00B050"/>
        <w:sz w:val="24"/>
      </w:rPr>
    </w:pPr>
    <w:r w:rsidRPr="00DF5D00">
      <w:rPr>
        <w:rFonts w:ascii="HG丸ｺﾞｼｯｸM-PRO" w:eastAsia="HG丸ｺﾞｼｯｸM-PRO" w:hAnsi="HG丸ｺﾞｼｯｸM-PRO" w:cs="TBUDGoStd-Heavy"/>
        <w:b/>
        <w:bCs/>
        <w:color w:val="00B050"/>
        <w:kern w:val="0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DF5D00" w:rsidRPr="00DF5D00">
            <w:rPr>
              <w:rFonts w:ascii="HG丸ｺﾞｼｯｸM-PRO" w:eastAsia="HG丸ｺﾞｼｯｸM-PRO" w:hAnsi="HG丸ｺﾞｼｯｸM-PRO" w:cs="TBUDGoStd-Heavy" w:hint="eastAsia"/>
              <w:color w:val="00B050"/>
              <w:kern w:val="0"/>
              <w:sz w:val="12"/>
              <w:szCs w:val="12"/>
            </w:rPr>
            <w:t>ぼう</w:t>
          </w:r>
        </w:rt>
        <w:rubyBase>
          <w:r w:rsidR="00DF5D00" w:rsidRPr="00DF5D00">
            <w:rPr>
              <w:rFonts w:ascii="HG丸ｺﾞｼｯｸM-PRO" w:eastAsia="HG丸ｺﾞｼｯｸM-PRO" w:hAnsi="HG丸ｺﾞｼｯｸM-PRO" w:cs="TBUDGoStd-Heavy" w:hint="eastAsia"/>
              <w:b/>
              <w:bCs/>
              <w:color w:val="00B050"/>
              <w:kern w:val="0"/>
              <w:sz w:val="24"/>
            </w:rPr>
            <w:t>防</w:t>
          </w:r>
        </w:rubyBase>
      </w:ruby>
    </w:r>
    <w:r w:rsidRPr="00DF5D00">
      <w:rPr>
        <w:rFonts w:ascii="HG丸ｺﾞｼｯｸM-PRO" w:eastAsia="HG丸ｺﾞｼｯｸM-PRO" w:hAnsi="HG丸ｺﾞｼｯｸM-PRO" w:cs="TBUDGoStd-Heavy"/>
        <w:b/>
        <w:bCs/>
        <w:color w:val="00B050"/>
        <w:kern w:val="0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DF5D00" w:rsidRPr="00DF5D00">
            <w:rPr>
              <w:rFonts w:ascii="HG丸ｺﾞｼｯｸM-PRO" w:eastAsia="HG丸ｺﾞｼｯｸM-PRO" w:hAnsi="HG丸ｺﾞｼｯｸM-PRO" w:cs="TBUDGoStd-Heavy" w:hint="eastAsia"/>
              <w:color w:val="00B050"/>
              <w:kern w:val="0"/>
              <w:sz w:val="12"/>
              <w:szCs w:val="12"/>
            </w:rPr>
            <w:t>さい</w:t>
          </w:r>
        </w:rt>
        <w:rubyBase>
          <w:r w:rsidR="00DF5D00" w:rsidRPr="00DF5D00">
            <w:rPr>
              <w:rFonts w:ascii="HG丸ｺﾞｼｯｸM-PRO" w:eastAsia="HG丸ｺﾞｼｯｸM-PRO" w:hAnsi="HG丸ｺﾞｼｯｸM-PRO" w:cs="TBUDGoStd-Heavy" w:hint="eastAsia"/>
              <w:b/>
              <w:bCs/>
              <w:color w:val="00B050"/>
              <w:kern w:val="0"/>
              <w:sz w:val="24"/>
            </w:rPr>
            <w:t>災</w:t>
          </w:r>
        </w:rubyBase>
      </w:ruby>
    </w:r>
    <w:r w:rsidRPr="00DF5D00">
      <w:rPr>
        <w:rFonts w:ascii="HG丸ｺﾞｼｯｸM-PRO" w:eastAsia="HG丸ｺﾞｼｯｸM-PRO" w:hAnsi="HG丸ｺﾞｼｯｸM-PRO" w:cs="TBUDGoStd-Heavy" w:hint="eastAsia"/>
        <w:b/>
        <w:bCs/>
        <w:color w:val="00B050"/>
        <w:kern w:val="0"/>
        <w:sz w:val="24"/>
      </w:rPr>
      <w:t>ノート（</w:t>
    </w:r>
    <w:r w:rsidRPr="00DF5D00">
      <w:rPr>
        <w:rFonts w:ascii="HG丸ｺﾞｼｯｸM-PRO" w:eastAsia="HG丸ｺﾞｼｯｸM-PRO" w:hAnsi="HG丸ｺﾞｼｯｸM-PRO" w:cs="TBUDGoStd-Heavy"/>
        <w:b/>
        <w:bCs/>
        <w:color w:val="00B050"/>
        <w:kern w:val="0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DF5D00" w:rsidRPr="00DF5D00">
            <w:rPr>
              <w:rFonts w:ascii="HG丸ｺﾞｼｯｸM-PRO" w:eastAsia="HG丸ｺﾞｼｯｸM-PRO" w:hAnsi="HG丸ｺﾞｼｯｸM-PRO" w:cs="TBUDGoStd-Heavy" w:hint="eastAsia"/>
              <w:color w:val="00B050"/>
              <w:kern w:val="0"/>
              <w:sz w:val="12"/>
              <w:szCs w:val="12"/>
            </w:rPr>
            <w:t>しょう</w:t>
          </w:r>
        </w:rt>
        <w:rubyBase>
          <w:r w:rsidR="00DF5D00" w:rsidRPr="00DF5D00">
            <w:rPr>
              <w:rFonts w:ascii="HG丸ｺﾞｼｯｸM-PRO" w:eastAsia="HG丸ｺﾞｼｯｸM-PRO" w:hAnsi="HG丸ｺﾞｼｯｸM-PRO" w:cs="TBUDGoStd-Heavy" w:hint="eastAsia"/>
              <w:b/>
              <w:bCs/>
              <w:color w:val="00B050"/>
              <w:kern w:val="0"/>
              <w:sz w:val="24"/>
            </w:rPr>
            <w:t>小</w:t>
          </w:r>
        </w:rubyBase>
      </w:ruby>
    </w:r>
    <w:r w:rsidRPr="00DF5D00">
      <w:rPr>
        <w:rFonts w:ascii="HG丸ｺﾞｼｯｸM-PRO" w:eastAsia="HG丸ｺﾞｼｯｸM-PRO" w:hAnsi="HG丸ｺﾞｼｯｸM-PRO" w:cs="TBUDGoStd-Heavy"/>
        <w:b/>
        <w:bCs/>
        <w:color w:val="00B050"/>
        <w:kern w:val="0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DF5D00" w:rsidRPr="00DF5D00">
            <w:rPr>
              <w:rFonts w:ascii="HG丸ｺﾞｼｯｸM-PRO" w:eastAsia="HG丸ｺﾞｼｯｸM-PRO" w:hAnsi="HG丸ｺﾞｼｯｸM-PRO" w:cs="TBUDGoStd-Heavy" w:hint="eastAsia"/>
              <w:color w:val="00B050"/>
              <w:kern w:val="0"/>
              <w:sz w:val="12"/>
              <w:szCs w:val="12"/>
            </w:rPr>
            <w:t>がっ</w:t>
          </w:r>
        </w:rt>
        <w:rubyBase>
          <w:r w:rsidR="00DF5D00" w:rsidRPr="00DF5D00">
            <w:rPr>
              <w:rFonts w:ascii="HG丸ｺﾞｼｯｸM-PRO" w:eastAsia="HG丸ｺﾞｼｯｸM-PRO" w:hAnsi="HG丸ｺﾞｼｯｸM-PRO" w:cs="TBUDGoStd-Heavy" w:hint="eastAsia"/>
              <w:b/>
              <w:bCs/>
              <w:color w:val="00B050"/>
              <w:kern w:val="0"/>
              <w:sz w:val="24"/>
            </w:rPr>
            <w:t>学</w:t>
          </w:r>
        </w:rubyBase>
      </w:ruby>
    </w:r>
    <w:r w:rsidRPr="00DF5D00">
      <w:rPr>
        <w:rFonts w:ascii="HG丸ｺﾞｼｯｸM-PRO" w:eastAsia="HG丸ｺﾞｼｯｸM-PRO" w:hAnsi="HG丸ｺﾞｼｯｸM-PRO" w:cs="TBUDGoStd-Heavy"/>
        <w:b/>
        <w:bCs/>
        <w:color w:val="00B050"/>
        <w:kern w:val="0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DF5D00" w:rsidRPr="00DF5D00">
            <w:rPr>
              <w:rFonts w:ascii="HG丸ｺﾞｼｯｸM-PRO" w:eastAsia="HG丸ｺﾞｼｯｸM-PRO" w:hAnsi="HG丸ｺﾞｼｯｸM-PRO" w:cs="TBUDGoStd-Heavy" w:hint="eastAsia"/>
              <w:color w:val="00B050"/>
              <w:kern w:val="0"/>
              <w:sz w:val="12"/>
              <w:szCs w:val="12"/>
            </w:rPr>
            <w:t>こう</w:t>
          </w:r>
        </w:rt>
        <w:rubyBase>
          <w:r w:rsidR="00DF5D00" w:rsidRPr="00DF5D00">
            <w:rPr>
              <w:rFonts w:ascii="HG丸ｺﾞｼｯｸM-PRO" w:eastAsia="HG丸ｺﾞｼｯｸM-PRO" w:hAnsi="HG丸ｺﾞｼｯｸM-PRO" w:cs="TBUDGoStd-Heavy" w:hint="eastAsia"/>
              <w:b/>
              <w:bCs/>
              <w:color w:val="00B050"/>
              <w:kern w:val="0"/>
              <w:sz w:val="24"/>
            </w:rPr>
            <w:t>校</w:t>
          </w:r>
        </w:rubyBase>
      </w:ruby>
    </w:r>
    <w:r w:rsidRPr="00DF5D00">
      <w:rPr>
        <w:rFonts w:ascii="HG丸ｺﾞｼｯｸM-PRO" w:eastAsia="HG丸ｺﾞｼｯｸM-PRO" w:hAnsi="HG丸ｺﾞｼｯｸM-PRO" w:cs="TBUDGoStd-Heavy" w:hint="eastAsia"/>
        <w:b/>
        <w:bCs/>
        <w:color w:val="00B050"/>
        <w:kern w:val="0"/>
        <w:sz w:val="24"/>
      </w:rPr>
      <w:t>１・２</w:t>
    </w:r>
    <w:r w:rsidRPr="00DF5D00">
      <w:rPr>
        <w:rFonts w:ascii="HG丸ｺﾞｼｯｸM-PRO" w:eastAsia="HG丸ｺﾞｼｯｸM-PRO" w:hAnsi="HG丸ｺﾞｼｯｸM-PRO" w:cs="TBUDGoStd-Heavy"/>
        <w:b/>
        <w:bCs/>
        <w:color w:val="00B050"/>
        <w:kern w:val="0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DF5D00" w:rsidRPr="00DF5D00">
            <w:rPr>
              <w:rFonts w:ascii="HG丸ｺﾞｼｯｸM-PRO" w:eastAsia="HG丸ｺﾞｼｯｸM-PRO" w:hAnsi="HG丸ｺﾞｼｯｸM-PRO" w:cs="TBUDGoStd-Heavy" w:hint="eastAsia"/>
              <w:color w:val="00B050"/>
              <w:kern w:val="0"/>
              <w:sz w:val="12"/>
              <w:szCs w:val="12"/>
            </w:rPr>
            <w:t>ねん</w:t>
          </w:r>
        </w:rt>
        <w:rubyBase>
          <w:r w:rsidR="00DF5D00" w:rsidRPr="00DF5D00">
            <w:rPr>
              <w:rFonts w:ascii="HG丸ｺﾞｼｯｸM-PRO" w:eastAsia="HG丸ｺﾞｼｯｸM-PRO" w:hAnsi="HG丸ｺﾞｼｯｸM-PRO" w:cs="TBUDGoStd-Heavy" w:hint="eastAsia"/>
              <w:b/>
              <w:bCs/>
              <w:color w:val="00B050"/>
              <w:kern w:val="0"/>
              <w:sz w:val="24"/>
            </w:rPr>
            <w:t>年</w:t>
          </w:r>
        </w:rubyBase>
      </w:ruby>
    </w:r>
    <w:r w:rsidRPr="00DF5D00">
      <w:rPr>
        <w:rFonts w:ascii="HG丸ｺﾞｼｯｸM-PRO" w:eastAsia="HG丸ｺﾞｼｯｸM-PRO" w:hAnsi="HG丸ｺﾞｼｯｸM-PRO" w:cs="TBUDGoStd-Heavy"/>
        <w:b/>
        <w:bCs/>
        <w:color w:val="00B050"/>
        <w:kern w:val="0"/>
        <w:sz w:val="24"/>
      </w:rPr>
      <w:ruby>
        <w:rubyPr>
          <w:rubyAlign w:val="distributeSpace"/>
          <w:hps w:val="12"/>
          <w:hpsRaise w:val="22"/>
          <w:hpsBaseText w:val="24"/>
          <w:lid w:val="ja-JP"/>
        </w:rubyPr>
        <w:rt>
          <w:r w:rsidR="00DF5D00" w:rsidRPr="00DF5D00">
            <w:rPr>
              <w:rFonts w:ascii="HG丸ｺﾞｼｯｸM-PRO" w:eastAsia="HG丸ｺﾞｼｯｸM-PRO" w:hAnsi="HG丸ｺﾞｼｯｸM-PRO" w:cs="TBUDGoStd-Heavy" w:hint="eastAsia"/>
              <w:color w:val="00B050"/>
              <w:kern w:val="0"/>
              <w:sz w:val="12"/>
              <w:szCs w:val="12"/>
            </w:rPr>
            <w:t>せい</w:t>
          </w:r>
        </w:rt>
        <w:rubyBase>
          <w:r w:rsidR="00DF5D00" w:rsidRPr="00DF5D00">
            <w:rPr>
              <w:rFonts w:ascii="HG丸ｺﾞｼｯｸM-PRO" w:eastAsia="HG丸ｺﾞｼｯｸM-PRO" w:hAnsi="HG丸ｺﾞｼｯｸM-PRO" w:cs="TBUDGoStd-Heavy" w:hint="eastAsia"/>
              <w:b/>
              <w:bCs/>
              <w:color w:val="00B050"/>
              <w:kern w:val="0"/>
              <w:sz w:val="24"/>
            </w:rPr>
            <w:t>生</w:t>
          </w:r>
        </w:rubyBase>
      </w:ruby>
    </w:r>
    <w:r w:rsidRPr="00DF5D00">
      <w:rPr>
        <w:rFonts w:ascii="HG丸ｺﾞｼｯｸM-PRO" w:eastAsia="HG丸ｺﾞｼｯｸM-PRO" w:hAnsi="HG丸ｺﾞｼｯｸM-PRO" w:cs="TBUDGoStd-Heavy" w:hint="eastAsia"/>
        <w:b/>
        <w:bCs/>
        <w:color w:val="00B050"/>
        <w:kern w:val="0"/>
        <w:sz w:val="24"/>
      </w:rPr>
      <w:t>ばん）</w:t>
    </w:r>
    <w:r w:rsidRPr="00DF5D00">
      <w:rPr>
        <w:rFonts w:ascii="HG丸ｺﾞｼｯｸM-PRO" w:eastAsia="HG丸ｺﾞｼｯｸM-PRO" w:hAnsi="HG丸ｺﾞｼｯｸM-PRO" w:cs="TBUDGoStd-ExBold" w:hint="eastAsia"/>
        <w:b/>
        <w:bCs/>
        <w:color w:val="00B050"/>
        <w:kern w:val="0"/>
        <w:sz w:val="24"/>
      </w:rPr>
      <w:t>ワークシート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933"/>
    <w:rsid w:val="00075779"/>
    <w:rsid w:val="00084365"/>
    <w:rsid w:val="000950E8"/>
    <w:rsid w:val="000A1B92"/>
    <w:rsid w:val="000C5C5E"/>
    <w:rsid w:val="000D021C"/>
    <w:rsid w:val="000D3593"/>
    <w:rsid w:val="000E1ECA"/>
    <w:rsid w:val="00105DE7"/>
    <w:rsid w:val="001437FB"/>
    <w:rsid w:val="001555F1"/>
    <w:rsid w:val="001704C0"/>
    <w:rsid w:val="0017753F"/>
    <w:rsid w:val="001A5929"/>
    <w:rsid w:val="001F1CBE"/>
    <w:rsid w:val="001F5EF7"/>
    <w:rsid w:val="00223893"/>
    <w:rsid w:val="00246E63"/>
    <w:rsid w:val="00270211"/>
    <w:rsid w:val="00291E4D"/>
    <w:rsid w:val="002C0F1C"/>
    <w:rsid w:val="002C3982"/>
    <w:rsid w:val="00311D06"/>
    <w:rsid w:val="003338F0"/>
    <w:rsid w:val="00342DE3"/>
    <w:rsid w:val="003520BA"/>
    <w:rsid w:val="003653F6"/>
    <w:rsid w:val="00391FB1"/>
    <w:rsid w:val="003A73C8"/>
    <w:rsid w:val="003B14E0"/>
    <w:rsid w:val="004028A6"/>
    <w:rsid w:val="0041037B"/>
    <w:rsid w:val="004258BD"/>
    <w:rsid w:val="00426B26"/>
    <w:rsid w:val="004462B7"/>
    <w:rsid w:val="00446B3B"/>
    <w:rsid w:val="004A1B2D"/>
    <w:rsid w:val="004D0DCC"/>
    <w:rsid w:val="0051450A"/>
    <w:rsid w:val="00515A52"/>
    <w:rsid w:val="00522664"/>
    <w:rsid w:val="005340FF"/>
    <w:rsid w:val="005706BB"/>
    <w:rsid w:val="00602695"/>
    <w:rsid w:val="00620FEF"/>
    <w:rsid w:val="00656772"/>
    <w:rsid w:val="00664839"/>
    <w:rsid w:val="006A0FA4"/>
    <w:rsid w:val="006B3728"/>
    <w:rsid w:val="006E7034"/>
    <w:rsid w:val="006F0B51"/>
    <w:rsid w:val="006F2CC1"/>
    <w:rsid w:val="007140FA"/>
    <w:rsid w:val="00763184"/>
    <w:rsid w:val="00774004"/>
    <w:rsid w:val="00785516"/>
    <w:rsid w:val="007E1FA1"/>
    <w:rsid w:val="00806C1E"/>
    <w:rsid w:val="00811E89"/>
    <w:rsid w:val="0084643A"/>
    <w:rsid w:val="008A0B5E"/>
    <w:rsid w:val="008B05D5"/>
    <w:rsid w:val="008D539E"/>
    <w:rsid w:val="00942970"/>
    <w:rsid w:val="00952764"/>
    <w:rsid w:val="009546D3"/>
    <w:rsid w:val="00963328"/>
    <w:rsid w:val="00976137"/>
    <w:rsid w:val="0098516A"/>
    <w:rsid w:val="009F3753"/>
    <w:rsid w:val="00A11BCF"/>
    <w:rsid w:val="00A12221"/>
    <w:rsid w:val="00A30800"/>
    <w:rsid w:val="00A31FAA"/>
    <w:rsid w:val="00A37141"/>
    <w:rsid w:val="00A649DE"/>
    <w:rsid w:val="00A846D7"/>
    <w:rsid w:val="00A90FF8"/>
    <w:rsid w:val="00AA61AE"/>
    <w:rsid w:val="00AF160A"/>
    <w:rsid w:val="00B253C7"/>
    <w:rsid w:val="00B62C64"/>
    <w:rsid w:val="00B71978"/>
    <w:rsid w:val="00B73B7A"/>
    <w:rsid w:val="00B74B70"/>
    <w:rsid w:val="00C06D00"/>
    <w:rsid w:val="00C6241C"/>
    <w:rsid w:val="00C841EE"/>
    <w:rsid w:val="00CA2BBD"/>
    <w:rsid w:val="00CA6A0E"/>
    <w:rsid w:val="00CB78AB"/>
    <w:rsid w:val="00CC495C"/>
    <w:rsid w:val="00CD0EE8"/>
    <w:rsid w:val="00CF415B"/>
    <w:rsid w:val="00D00162"/>
    <w:rsid w:val="00D26411"/>
    <w:rsid w:val="00D32A95"/>
    <w:rsid w:val="00D54A9D"/>
    <w:rsid w:val="00D715CB"/>
    <w:rsid w:val="00D84332"/>
    <w:rsid w:val="00DA0350"/>
    <w:rsid w:val="00DD6A40"/>
    <w:rsid w:val="00DE4473"/>
    <w:rsid w:val="00DF2A4C"/>
    <w:rsid w:val="00DF5D00"/>
    <w:rsid w:val="00E71FE1"/>
    <w:rsid w:val="00EB0933"/>
    <w:rsid w:val="00F1563A"/>
    <w:rsid w:val="00F22316"/>
    <w:rsid w:val="00F94B63"/>
    <w:rsid w:val="00FC4CDF"/>
    <w:rsid w:val="00FE1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DD44F50"/>
  <w15:chartTrackingRefBased/>
  <w15:docId w15:val="{CCC87C66-E5A5-4BAD-92F6-B83329794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0933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58B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258BD"/>
    <w:rPr>
      <w:szCs w:val="24"/>
    </w:rPr>
  </w:style>
  <w:style w:type="paragraph" w:styleId="a5">
    <w:name w:val="footer"/>
    <w:basedOn w:val="a"/>
    <w:link w:val="a6"/>
    <w:uiPriority w:val="99"/>
    <w:unhideWhenUsed/>
    <w:rsid w:val="004258B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258BD"/>
    <w:rPr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F5D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F5D0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tmp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tmp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4B8B0B-EBD9-41FF-AB07-0D0742921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B7FD2B55.dotm</Template>
  <TotalTime>18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清水宏明</dc:creator>
  <cp:keywords/>
  <dc:description/>
  <cp:lastModifiedBy>ks09614338a</cp:lastModifiedBy>
  <cp:revision>6</cp:revision>
  <cp:lastPrinted>2022-10-03T00:12:00Z</cp:lastPrinted>
  <dcterms:created xsi:type="dcterms:W3CDTF">2022-09-10T12:23:00Z</dcterms:created>
  <dcterms:modified xsi:type="dcterms:W3CDTF">2022-10-03T00:16:00Z</dcterms:modified>
</cp:coreProperties>
</file>